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405" w:rsidRDefault="006E4800" w:rsidP="006E1072">
      <w:pPr>
        <w:tabs>
          <w:tab w:val="left" w:pos="2160"/>
        </w:tabs>
      </w:pPr>
      <w:r>
        <w:rPr>
          <w:noProof/>
        </w:rPr>
        <w:drawing>
          <wp:anchor distT="0" distB="0" distL="114300" distR="114300" simplePos="0" relativeHeight="251663872" behindDoc="0" locked="0" layoutInCell="1" allowOverlap="1">
            <wp:simplePos x="0" y="0"/>
            <wp:positionH relativeFrom="column">
              <wp:posOffset>6836410</wp:posOffset>
            </wp:positionH>
            <wp:positionV relativeFrom="paragraph">
              <wp:posOffset>-202565</wp:posOffset>
            </wp:positionV>
            <wp:extent cx="1816735" cy="1362710"/>
            <wp:effectExtent l="0" t="0" r="0" b="889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16735" cy="1362710"/>
                    </a:xfrm>
                    <a:prstGeom prst="rect">
                      <a:avLst/>
                    </a:prstGeom>
                    <a:noFill/>
                    <a:ln>
                      <a:noFill/>
                    </a:ln>
                  </pic:spPr>
                </pic:pic>
              </a:graphicData>
            </a:graphic>
          </wp:anchor>
        </w:drawing>
      </w:r>
      <w:r w:rsidR="00E31F9F">
        <w:rPr>
          <w:noProof/>
        </w:rPr>
        <mc:AlternateContent>
          <mc:Choice Requires="wpc">
            <w:drawing>
              <wp:anchor distT="0" distB="0" distL="114300" distR="114300" simplePos="0" relativeHeight="251650559" behindDoc="1" locked="0" layoutInCell="1" allowOverlap="1">
                <wp:simplePos x="0" y="0"/>
                <wp:positionH relativeFrom="column">
                  <wp:posOffset>-1143000</wp:posOffset>
                </wp:positionH>
                <wp:positionV relativeFrom="paragraph">
                  <wp:posOffset>-914400</wp:posOffset>
                </wp:positionV>
                <wp:extent cx="7708900" cy="9982200"/>
                <wp:effectExtent l="0" t="0" r="0" b="0"/>
                <wp:wrapNone/>
                <wp:docPr id="350" name="Canvas 2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Freeform 223"/>
                        <wps:cNvSpPr>
                          <a:spLocks/>
                        </wps:cNvSpPr>
                        <wps:spPr bwMode="auto">
                          <a:xfrm>
                            <a:off x="453400" y="5736000"/>
                            <a:ext cx="4067800" cy="3888700"/>
                          </a:xfrm>
                          <a:custGeom>
                            <a:avLst/>
                            <a:gdLst>
                              <a:gd name="T0" fmla="*/ 2033905 w 4300"/>
                              <a:gd name="T1" fmla="*/ 4069080 h 4300"/>
                              <a:gd name="T2" fmla="*/ 2033905 w 4300"/>
                              <a:gd name="T3" fmla="*/ 4069080 h 4300"/>
                              <a:gd name="T4" fmla="*/ 4067810 w 4300"/>
                              <a:gd name="T5" fmla="*/ 2034540 h 4300"/>
                              <a:gd name="T6" fmla="*/ 2033905 w 4300"/>
                              <a:gd name="T7" fmla="*/ 0 h 4300"/>
                              <a:gd name="T8" fmla="*/ 0 w 4300"/>
                              <a:gd name="T9" fmla="*/ 2034540 h 4300"/>
                              <a:gd name="T10" fmla="*/ 2033905 w 4300"/>
                              <a:gd name="T11" fmla="*/ 4069080 h 43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300" h="4300">
                                <a:moveTo>
                                  <a:pt x="2150" y="4300"/>
                                </a:moveTo>
                                <a:lnTo>
                                  <a:pt x="2150" y="4300"/>
                                </a:lnTo>
                                <a:cubicBezTo>
                                  <a:pt x="3337" y="4300"/>
                                  <a:pt x="4300" y="3337"/>
                                  <a:pt x="4300" y="2150"/>
                                </a:cubicBezTo>
                                <a:cubicBezTo>
                                  <a:pt x="4300" y="963"/>
                                  <a:pt x="3337" y="0"/>
                                  <a:pt x="2150" y="0"/>
                                </a:cubicBezTo>
                                <a:cubicBezTo>
                                  <a:pt x="963" y="0"/>
                                  <a:pt x="0" y="963"/>
                                  <a:pt x="0" y="2150"/>
                                </a:cubicBezTo>
                                <a:cubicBezTo>
                                  <a:pt x="0" y="3337"/>
                                  <a:pt x="963" y="4300"/>
                                  <a:pt x="2150" y="4300"/>
                                </a:cubicBezTo>
                                <a:close/>
                              </a:path>
                            </a:pathLst>
                          </a:custGeom>
                          <a:solidFill>
                            <a:srgbClr val="F4F7E8"/>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wpg:cNvPr id="2" name="Group 10"/>
                        <wpg:cNvGrpSpPr>
                          <a:grpSpLocks/>
                        </wpg:cNvGrpSpPr>
                        <wpg:grpSpPr bwMode="auto">
                          <a:xfrm>
                            <a:off x="453300" y="624300"/>
                            <a:ext cx="6676400" cy="8550700"/>
                            <a:chOff x="4533" y="4343"/>
                            <a:chExt cx="66763" cy="85507"/>
                          </a:xfrm>
                        </wpg:grpSpPr>
                        <wps:wsp>
                          <wps:cNvPr id="3" name="Freeform 222"/>
                          <wps:cNvSpPr>
                            <a:spLocks/>
                          </wps:cNvSpPr>
                          <wps:spPr bwMode="auto">
                            <a:xfrm>
                              <a:off x="51873" y="72330"/>
                              <a:ext cx="17513" cy="17520"/>
                            </a:xfrm>
                            <a:custGeom>
                              <a:avLst/>
                              <a:gdLst>
                                <a:gd name="T0" fmla="*/ 875192 w 1851"/>
                                <a:gd name="T1" fmla="*/ 1751965 h 1851"/>
                                <a:gd name="T2" fmla="*/ 875192 w 1851"/>
                                <a:gd name="T3" fmla="*/ 1751965 h 1851"/>
                                <a:gd name="T4" fmla="*/ 1751330 w 1851"/>
                                <a:gd name="T5" fmla="*/ 876456 h 1851"/>
                                <a:gd name="T6" fmla="*/ 875192 w 1851"/>
                                <a:gd name="T7" fmla="*/ 0 h 1851"/>
                                <a:gd name="T8" fmla="*/ 0 w 1851"/>
                                <a:gd name="T9" fmla="*/ 876456 h 1851"/>
                                <a:gd name="T10" fmla="*/ 875192 w 1851"/>
                                <a:gd name="T11" fmla="*/ 1751965 h 185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51" h="1851">
                                  <a:moveTo>
                                    <a:pt x="925" y="1851"/>
                                  </a:moveTo>
                                  <a:lnTo>
                                    <a:pt x="925" y="1851"/>
                                  </a:lnTo>
                                  <a:cubicBezTo>
                                    <a:pt x="1436" y="1851"/>
                                    <a:pt x="1851" y="1437"/>
                                    <a:pt x="1851" y="926"/>
                                  </a:cubicBezTo>
                                  <a:cubicBezTo>
                                    <a:pt x="1851" y="415"/>
                                    <a:pt x="1436" y="0"/>
                                    <a:pt x="925" y="0"/>
                                  </a:cubicBezTo>
                                  <a:cubicBezTo>
                                    <a:pt x="414" y="0"/>
                                    <a:pt x="0" y="415"/>
                                    <a:pt x="0" y="926"/>
                                  </a:cubicBezTo>
                                  <a:cubicBezTo>
                                    <a:pt x="0" y="1437"/>
                                    <a:pt x="414" y="1851"/>
                                    <a:pt x="925" y="1851"/>
                                  </a:cubicBezTo>
                                  <a:close/>
                                </a:path>
                              </a:pathLst>
                            </a:custGeom>
                            <a:solidFill>
                              <a:srgbClr val="ECECE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 name="Freeform 224"/>
                          <wps:cNvSpPr>
                            <a:spLocks/>
                          </wps:cNvSpPr>
                          <wps:spPr bwMode="auto">
                            <a:xfrm>
                              <a:off x="32365" y="54762"/>
                              <a:ext cx="12764" cy="12770"/>
                            </a:xfrm>
                            <a:custGeom>
                              <a:avLst/>
                              <a:gdLst>
                                <a:gd name="T0" fmla="*/ 638648 w 1349"/>
                                <a:gd name="T1" fmla="*/ 1276985 h 1349"/>
                                <a:gd name="T2" fmla="*/ 638648 w 1349"/>
                                <a:gd name="T3" fmla="*/ 1276985 h 1349"/>
                                <a:gd name="T4" fmla="*/ 1276350 w 1349"/>
                                <a:gd name="T5" fmla="*/ 638019 h 1349"/>
                                <a:gd name="T6" fmla="*/ 638648 w 1349"/>
                                <a:gd name="T7" fmla="*/ 0 h 1349"/>
                                <a:gd name="T8" fmla="*/ 0 w 1349"/>
                                <a:gd name="T9" fmla="*/ 638019 h 1349"/>
                                <a:gd name="T10" fmla="*/ 638648 w 1349"/>
                                <a:gd name="T11" fmla="*/ 1276985 h 134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49" h="1349">
                                  <a:moveTo>
                                    <a:pt x="675" y="1349"/>
                                  </a:moveTo>
                                  <a:lnTo>
                                    <a:pt x="675" y="1349"/>
                                  </a:lnTo>
                                  <a:cubicBezTo>
                                    <a:pt x="1047" y="1349"/>
                                    <a:pt x="1349" y="1047"/>
                                    <a:pt x="1349" y="674"/>
                                  </a:cubicBezTo>
                                  <a:cubicBezTo>
                                    <a:pt x="1349" y="302"/>
                                    <a:pt x="1047" y="0"/>
                                    <a:pt x="675" y="0"/>
                                  </a:cubicBezTo>
                                  <a:cubicBezTo>
                                    <a:pt x="302" y="0"/>
                                    <a:pt x="0" y="302"/>
                                    <a:pt x="0" y="674"/>
                                  </a:cubicBezTo>
                                  <a:cubicBezTo>
                                    <a:pt x="0" y="1047"/>
                                    <a:pt x="302" y="1349"/>
                                    <a:pt x="675" y="1349"/>
                                  </a:cubicBezTo>
                                  <a:close/>
                                </a:path>
                              </a:pathLst>
                            </a:custGeom>
                            <a:solidFill>
                              <a:srgbClr val="FEFEFE"/>
                            </a:solidFill>
                            <a:ln w="0">
                              <a:solidFill>
                                <a:srgbClr val="000000"/>
                              </a:solidFill>
                              <a:round/>
                              <a:headEnd/>
                              <a:tailEnd/>
                            </a:ln>
                          </wps:spPr>
                          <wps:bodyPr rot="0" vert="horz" wrap="square" lIns="91440" tIns="45720" rIns="91440" bIns="45720" anchor="t" anchorCtr="0" upright="1">
                            <a:noAutofit/>
                          </wps:bodyPr>
                        </wps:wsp>
                        <wps:wsp>
                          <wps:cNvPr id="6" name="Freeform 225"/>
                          <wps:cNvSpPr>
                            <a:spLocks/>
                          </wps:cNvSpPr>
                          <wps:spPr bwMode="auto">
                            <a:xfrm>
                              <a:off x="32365" y="54762"/>
                              <a:ext cx="12764" cy="12770"/>
                            </a:xfrm>
                            <a:custGeom>
                              <a:avLst/>
                              <a:gdLst>
                                <a:gd name="T0" fmla="*/ 638648 w 1349"/>
                                <a:gd name="T1" fmla="*/ 1276985 h 1349"/>
                                <a:gd name="T2" fmla="*/ 638648 w 1349"/>
                                <a:gd name="T3" fmla="*/ 1276985 h 1349"/>
                                <a:gd name="T4" fmla="*/ 1276350 w 1349"/>
                                <a:gd name="T5" fmla="*/ 638019 h 1349"/>
                                <a:gd name="T6" fmla="*/ 638648 w 1349"/>
                                <a:gd name="T7" fmla="*/ 0 h 1349"/>
                                <a:gd name="T8" fmla="*/ 0 w 1349"/>
                                <a:gd name="T9" fmla="*/ 638019 h 1349"/>
                                <a:gd name="T10" fmla="*/ 638648 w 1349"/>
                                <a:gd name="T11" fmla="*/ 1276985 h 1349"/>
                                <a:gd name="T12" fmla="*/ 638648 w 1349"/>
                                <a:gd name="T13" fmla="*/ 1276985 h 134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9" h="1349">
                                  <a:moveTo>
                                    <a:pt x="675" y="1349"/>
                                  </a:moveTo>
                                  <a:lnTo>
                                    <a:pt x="675" y="1349"/>
                                  </a:lnTo>
                                  <a:cubicBezTo>
                                    <a:pt x="1047" y="1349"/>
                                    <a:pt x="1349" y="1047"/>
                                    <a:pt x="1349" y="674"/>
                                  </a:cubicBezTo>
                                  <a:cubicBezTo>
                                    <a:pt x="1349" y="302"/>
                                    <a:pt x="1047" y="0"/>
                                    <a:pt x="675" y="0"/>
                                  </a:cubicBezTo>
                                  <a:cubicBezTo>
                                    <a:pt x="302" y="0"/>
                                    <a:pt x="0" y="302"/>
                                    <a:pt x="0" y="674"/>
                                  </a:cubicBezTo>
                                  <a:cubicBezTo>
                                    <a:pt x="0" y="1047"/>
                                    <a:pt x="302" y="1349"/>
                                    <a:pt x="675" y="1349"/>
                                  </a:cubicBezTo>
                                  <a:lnTo>
                                    <a:pt x="675" y="1349"/>
                                  </a:lnTo>
                                  <a:close/>
                                </a:path>
                              </a:pathLst>
                            </a:custGeom>
                            <a:noFill/>
                            <a:ln w="62230">
                              <a:solidFill>
                                <a:srgbClr val="EDF1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226"/>
                          <wps:cNvSpPr>
                            <a:spLocks/>
                          </wps:cNvSpPr>
                          <wps:spPr bwMode="auto">
                            <a:xfrm>
                              <a:off x="11544" y="20745"/>
                              <a:ext cx="1486" cy="4178"/>
                            </a:xfrm>
                            <a:custGeom>
                              <a:avLst/>
                              <a:gdLst>
                                <a:gd name="T0" fmla="*/ 0 w 157"/>
                                <a:gd name="T1" fmla="*/ 0 h 442"/>
                                <a:gd name="T2" fmla="*/ 0 w 157"/>
                                <a:gd name="T3" fmla="*/ 0 h 442"/>
                                <a:gd name="T4" fmla="*/ 56786 w 157"/>
                                <a:gd name="T5" fmla="*/ 0 h 442"/>
                                <a:gd name="T6" fmla="*/ 56786 w 157"/>
                                <a:gd name="T7" fmla="*/ 370564 h 442"/>
                                <a:gd name="T8" fmla="*/ 148590 w 157"/>
                                <a:gd name="T9" fmla="*/ 370564 h 442"/>
                                <a:gd name="T10" fmla="*/ 148590 w 157"/>
                                <a:gd name="T11" fmla="*/ 417830 h 442"/>
                                <a:gd name="T12" fmla="*/ 0 w 157"/>
                                <a:gd name="T13" fmla="*/ 417830 h 442"/>
                                <a:gd name="T14" fmla="*/ 0 w 157"/>
                                <a:gd name="T15" fmla="*/ 0 h 44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7" h="442">
                                  <a:moveTo>
                                    <a:pt x="0" y="0"/>
                                  </a:moveTo>
                                  <a:lnTo>
                                    <a:pt x="0" y="0"/>
                                  </a:lnTo>
                                  <a:lnTo>
                                    <a:pt x="60" y="0"/>
                                  </a:lnTo>
                                  <a:lnTo>
                                    <a:pt x="60" y="392"/>
                                  </a:lnTo>
                                  <a:lnTo>
                                    <a:pt x="157" y="392"/>
                                  </a:lnTo>
                                  <a:lnTo>
                                    <a:pt x="157" y="442"/>
                                  </a:lnTo>
                                  <a:lnTo>
                                    <a:pt x="0" y="442"/>
                                  </a:lnTo>
                                  <a:lnTo>
                                    <a:pt x="0" y="0"/>
                                  </a:lnTo>
                                  <a:close/>
                                </a:path>
                              </a:pathLst>
                            </a:custGeom>
                            <a:solidFill>
                              <a:srgbClr val="3B463C"/>
                            </a:solidFill>
                            <a:ln w="0">
                              <a:solidFill>
                                <a:srgbClr val="000000"/>
                              </a:solidFill>
                              <a:round/>
                              <a:headEnd/>
                              <a:tailEnd/>
                            </a:ln>
                          </wps:spPr>
                          <wps:bodyPr rot="0" vert="horz" wrap="square" lIns="91440" tIns="45720" rIns="91440" bIns="45720" anchor="t" anchorCtr="0" upright="1">
                            <a:noAutofit/>
                          </wps:bodyPr>
                        </wps:wsp>
                        <wps:wsp>
                          <wps:cNvPr id="10" name="Freeform 227"/>
                          <wps:cNvSpPr>
                            <a:spLocks/>
                          </wps:cNvSpPr>
                          <wps:spPr bwMode="auto">
                            <a:xfrm>
                              <a:off x="13379" y="22123"/>
                              <a:ext cx="1670" cy="2838"/>
                            </a:xfrm>
                            <a:custGeom>
                              <a:avLst/>
                              <a:gdLst>
                                <a:gd name="T0" fmla="*/ 0 w 177"/>
                                <a:gd name="T1" fmla="*/ 0 h 300"/>
                                <a:gd name="T2" fmla="*/ 0 w 177"/>
                                <a:gd name="T3" fmla="*/ 0 h 300"/>
                                <a:gd name="T4" fmla="*/ 51894 w 177"/>
                                <a:gd name="T5" fmla="*/ 0 h 300"/>
                                <a:gd name="T6" fmla="*/ 51894 w 177"/>
                                <a:gd name="T7" fmla="*/ 187338 h 300"/>
                                <a:gd name="T8" fmla="*/ 59442 w 177"/>
                                <a:gd name="T9" fmla="*/ 224238 h 300"/>
                                <a:gd name="T10" fmla="*/ 83031 w 177"/>
                                <a:gd name="T11" fmla="*/ 235591 h 300"/>
                                <a:gd name="T12" fmla="*/ 108506 w 177"/>
                                <a:gd name="T13" fmla="*/ 225184 h 300"/>
                                <a:gd name="T14" fmla="*/ 115111 w 177"/>
                                <a:gd name="T15" fmla="*/ 190176 h 300"/>
                                <a:gd name="T16" fmla="*/ 115111 w 177"/>
                                <a:gd name="T17" fmla="*/ 167469 h 300"/>
                                <a:gd name="T18" fmla="*/ 115111 w 177"/>
                                <a:gd name="T19" fmla="*/ 0 h 300"/>
                                <a:gd name="T20" fmla="*/ 167005 w 177"/>
                                <a:gd name="T21" fmla="*/ 0 h 300"/>
                                <a:gd name="T22" fmla="*/ 167005 w 177"/>
                                <a:gd name="T23" fmla="*/ 167469 h 300"/>
                                <a:gd name="T24" fmla="*/ 157570 w 177"/>
                                <a:gd name="T25" fmla="*/ 245999 h 300"/>
                                <a:gd name="T26" fmla="*/ 83031 w 177"/>
                                <a:gd name="T27" fmla="*/ 283845 h 300"/>
                                <a:gd name="T28" fmla="*/ 18871 w 177"/>
                                <a:gd name="T29" fmla="*/ 261137 h 300"/>
                                <a:gd name="T30" fmla="*/ 0 w 177"/>
                                <a:gd name="T31" fmla="*/ 184499 h 300"/>
                                <a:gd name="T32" fmla="*/ 0 w 177"/>
                                <a:gd name="T33" fmla="*/ 0 h 30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7" h="300">
                                  <a:moveTo>
                                    <a:pt x="0" y="0"/>
                                  </a:moveTo>
                                  <a:lnTo>
                                    <a:pt x="0" y="0"/>
                                  </a:lnTo>
                                  <a:lnTo>
                                    <a:pt x="55" y="0"/>
                                  </a:lnTo>
                                  <a:lnTo>
                                    <a:pt x="55" y="198"/>
                                  </a:lnTo>
                                  <a:cubicBezTo>
                                    <a:pt x="55" y="216"/>
                                    <a:pt x="58" y="229"/>
                                    <a:pt x="63" y="237"/>
                                  </a:cubicBezTo>
                                  <a:cubicBezTo>
                                    <a:pt x="68" y="245"/>
                                    <a:pt x="77" y="249"/>
                                    <a:pt x="88" y="249"/>
                                  </a:cubicBezTo>
                                  <a:cubicBezTo>
                                    <a:pt x="101" y="249"/>
                                    <a:pt x="110" y="245"/>
                                    <a:pt x="115" y="238"/>
                                  </a:cubicBezTo>
                                  <a:cubicBezTo>
                                    <a:pt x="119" y="231"/>
                                    <a:pt x="122" y="219"/>
                                    <a:pt x="122" y="201"/>
                                  </a:cubicBezTo>
                                  <a:lnTo>
                                    <a:pt x="122" y="177"/>
                                  </a:lnTo>
                                  <a:lnTo>
                                    <a:pt x="122" y="0"/>
                                  </a:lnTo>
                                  <a:lnTo>
                                    <a:pt x="177" y="0"/>
                                  </a:lnTo>
                                  <a:lnTo>
                                    <a:pt x="177" y="177"/>
                                  </a:lnTo>
                                  <a:cubicBezTo>
                                    <a:pt x="177" y="218"/>
                                    <a:pt x="174" y="246"/>
                                    <a:pt x="167" y="260"/>
                                  </a:cubicBezTo>
                                  <a:cubicBezTo>
                                    <a:pt x="155" y="287"/>
                                    <a:pt x="128" y="300"/>
                                    <a:pt x="88" y="300"/>
                                  </a:cubicBezTo>
                                  <a:cubicBezTo>
                                    <a:pt x="56" y="300"/>
                                    <a:pt x="34" y="292"/>
                                    <a:pt x="20" y="276"/>
                                  </a:cubicBezTo>
                                  <a:cubicBezTo>
                                    <a:pt x="7" y="260"/>
                                    <a:pt x="0" y="233"/>
                                    <a:pt x="0" y="195"/>
                                  </a:cubicBezTo>
                                  <a:lnTo>
                                    <a:pt x="0" y="0"/>
                                  </a:lnTo>
                                  <a:close/>
                                </a:path>
                              </a:pathLst>
                            </a:custGeom>
                            <a:solidFill>
                              <a:srgbClr val="3B463C"/>
                            </a:solidFill>
                            <a:ln w="0">
                              <a:solidFill>
                                <a:srgbClr val="000000"/>
                              </a:solidFill>
                              <a:round/>
                              <a:headEnd/>
                              <a:tailEnd/>
                            </a:ln>
                          </wps:spPr>
                          <wps:bodyPr rot="0" vert="horz" wrap="square" lIns="91440" tIns="45720" rIns="91440" bIns="45720" anchor="t" anchorCtr="0" upright="1">
                            <a:noAutofit/>
                          </wps:bodyPr>
                        </wps:wsp>
                        <wps:wsp>
                          <wps:cNvPr id="13" name="Freeform 228"/>
                          <wps:cNvSpPr>
                            <a:spLocks/>
                          </wps:cNvSpPr>
                          <wps:spPr bwMode="auto">
                            <a:xfrm>
                              <a:off x="15640" y="22078"/>
                              <a:ext cx="1657" cy="2845"/>
                            </a:xfrm>
                            <a:custGeom>
                              <a:avLst/>
                              <a:gdLst>
                                <a:gd name="T0" fmla="*/ 0 w 175"/>
                                <a:gd name="T1" fmla="*/ 4726 h 301"/>
                                <a:gd name="T2" fmla="*/ 0 w 175"/>
                                <a:gd name="T3" fmla="*/ 4726 h 301"/>
                                <a:gd name="T4" fmla="*/ 51141 w 175"/>
                                <a:gd name="T5" fmla="*/ 4726 h 301"/>
                                <a:gd name="T6" fmla="*/ 51141 w 175"/>
                                <a:gd name="T7" fmla="*/ 36860 h 301"/>
                                <a:gd name="T8" fmla="*/ 108912 w 175"/>
                                <a:gd name="T9" fmla="*/ 0 h 301"/>
                                <a:gd name="T10" fmla="*/ 157211 w 175"/>
                                <a:gd name="T11" fmla="*/ 26463 h 301"/>
                                <a:gd name="T12" fmla="*/ 165735 w 175"/>
                                <a:gd name="T13" fmla="*/ 85060 h 301"/>
                                <a:gd name="T14" fmla="*/ 165735 w 175"/>
                                <a:gd name="T15" fmla="*/ 284480 h 301"/>
                                <a:gd name="T16" fmla="*/ 113647 w 175"/>
                                <a:gd name="T17" fmla="*/ 284480 h 301"/>
                                <a:gd name="T18" fmla="*/ 113647 w 175"/>
                                <a:gd name="T19" fmla="*/ 97347 h 301"/>
                                <a:gd name="T20" fmla="*/ 107017 w 175"/>
                                <a:gd name="T21" fmla="*/ 56707 h 301"/>
                                <a:gd name="T22" fmla="*/ 83341 w 175"/>
                                <a:gd name="T23" fmla="*/ 45366 h 301"/>
                                <a:gd name="T24" fmla="*/ 68188 w 175"/>
                                <a:gd name="T25" fmla="*/ 48201 h 301"/>
                                <a:gd name="T26" fmla="*/ 58718 w 175"/>
                                <a:gd name="T27" fmla="*/ 58597 h 301"/>
                                <a:gd name="T28" fmla="*/ 53035 w 175"/>
                                <a:gd name="T29" fmla="*/ 76554 h 301"/>
                                <a:gd name="T30" fmla="*/ 51141 w 175"/>
                                <a:gd name="T31" fmla="*/ 103018 h 301"/>
                                <a:gd name="T32" fmla="*/ 51141 w 175"/>
                                <a:gd name="T33" fmla="*/ 284480 h 301"/>
                                <a:gd name="T34" fmla="*/ 0 w 175"/>
                                <a:gd name="T35" fmla="*/ 284480 h 301"/>
                                <a:gd name="T36" fmla="*/ 0 w 175"/>
                                <a:gd name="T37" fmla="*/ 4726 h 30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75" h="301">
                                  <a:moveTo>
                                    <a:pt x="0" y="5"/>
                                  </a:moveTo>
                                  <a:lnTo>
                                    <a:pt x="0" y="5"/>
                                  </a:lnTo>
                                  <a:lnTo>
                                    <a:pt x="54" y="5"/>
                                  </a:lnTo>
                                  <a:lnTo>
                                    <a:pt x="54" y="39"/>
                                  </a:lnTo>
                                  <a:cubicBezTo>
                                    <a:pt x="70" y="13"/>
                                    <a:pt x="90" y="0"/>
                                    <a:pt x="115" y="0"/>
                                  </a:cubicBezTo>
                                  <a:cubicBezTo>
                                    <a:pt x="139" y="0"/>
                                    <a:pt x="156" y="9"/>
                                    <a:pt x="166" y="28"/>
                                  </a:cubicBezTo>
                                  <a:cubicBezTo>
                                    <a:pt x="172" y="39"/>
                                    <a:pt x="175" y="60"/>
                                    <a:pt x="175" y="90"/>
                                  </a:cubicBezTo>
                                  <a:lnTo>
                                    <a:pt x="175" y="301"/>
                                  </a:lnTo>
                                  <a:lnTo>
                                    <a:pt x="120" y="301"/>
                                  </a:lnTo>
                                  <a:lnTo>
                                    <a:pt x="120" y="103"/>
                                  </a:lnTo>
                                  <a:cubicBezTo>
                                    <a:pt x="120" y="83"/>
                                    <a:pt x="118" y="69"/>
                                    <a:pt x="113" y="60"/>
                                  </a:cubicBezTo>
                                  <a:cubicBezTo>
                                    <a:pt x="108" y="52"/>
                                    <a:pt x="100" y="48"/>
                                    <a:pt x="88" y="48"/>
                                  </a:cubicBezTo>
                                  <a:cubicBezTo>
                                    <a:pt x="82" y="48"/>
                                    <a:pt x="77" y="49"/>
                                    <a:pt x="72" y="51"/>
                                  </a:cubicBezTo>
                                  <a:cubicBezTo>
                                    <a:pt x="68" y="53"/>
                                    <a:pt x="65" y="57"/>
                                    <a:pt x="62" y="62"/>
                                  </a:cubicBezTo>
                                  <a:cubicBezTo>
                                    <a:pt x="59" y="66"/>
                                    <a:pt x="57" y="73"/>
                                    <a:pt x="56" y="81"/>
                                  </a:cubicBezTo>
                                  <a:cubicBezTo>
                                    <a:pt x="55" y="88"/>
                                    <a:pt x="54" y="98"/>
                                    <a:pt x="54" y="109"/>
                                  </a:cubicBezTo>
                                  <a:lnTo>
                                    <a:pt x="54" y="301"/>
                                  </a:lnTo>
                                  <a:lnTo>
                                    <a:pt x="0" y="301"/>
                                  </a:lnTo>
                                  <a:lnTo>
                                    <a:pt x="0" y="5"/>
                                  </a:lnTo>
                                  <a:close/>
                                </a:path>
                              </a:pathLst>
                            </a:custGeom>
                            <a:solidFill>
                              <a:srgbClr val="3B463C"/>
                            </a:solidFill>
                            <a:ln w="0">
                              <a:solidFill>
                                <a:srgbClr val="000000"/>
                              </a:solidFill>
                              <a:round/>
                              <a:headEnd/>
                              <a:tailEnd/>
                            </a:ln>
                          </wps:spPr>
                          <wps:bodyPr rot="0" vert="horz" wrap="square" lIns="91440" tIns="45720" rIns="91440" bIns="45720" anchor="t" anchorCtr="0" upright="1">
                            <a:noAutofit/>
                          </wps:bodyPr>
                        </wps:wsp>
                        <wps:wsp>
                          <wps:cNvPr id="14" name="Freeform 229"/>
                          <wps:cNvSpPr>
                            <a:spLocks/>
                          </wps:cNvSpPr>
                          <wps:spPr bwMode="auto">
                            <a:xfrm>
                              <a:off x="17780" y="22078"/>
                              <a:ext cx="1244" cy="2883"/>
                            </a:xfrm>
                            <a:custGeom>
                              <a:avLst/>
                              <a:gdLst>
                                <a:gd name="T0" fmla="*/ 124460 w 132"/>
                                <a:gd name="T1" fmla="*/ 9452 h 305"/>
                                <a:gd name="T2" fmla="*/ 124460 w 132"/>
                                <a:gd name="T3" fmla="*/ 9452 h 305"/>
                                <a:gd name="T4" fmla="*/ 124460 w 132"/>
                                <a:gd name="T5" fmla="*/ 62384 h 305"/>
                                <a:gd name="T6" fmla="*/ 99002 w 132"/>
                                <a:gd name="T7" fmla="*/ 49151 h 305"/>
                                <a:gd name="T8" fmla="*/ 56573 w 132"/>
                                <a:gd name="T9" fmla="*/ 141782 h 305"/>
                                <a:gd name="T10" fmla="*/ 98059 w 132"/>
                                <a:gd name="T11" fmla="*/ 240084 h 305"/>
                                <a:gd name="T12" fmla="*/ 124460 w 132"/>
                                <a:gd name="T13" fmla="*/ 229687 h 305"/>
                                <a:gd name="T14" fmla="*/ 124460 w 132"/>
                                <a:gd name="T15" fmla="*/ 277893 h 305"/>
                                <a:gd name="T16" fmla="*/ 82973 w 132"/>
                                <a:gd name="T17" fmla="*/ 288290 h 305"/>
                                <a:gd name="T18" fmla="*/ 0 w 132"/>
                                <a:gd name="T19" fmla="*/ 147453 h 305"/>
                                <a:gd name="T20" fmla="*/ 20743 w 132"/>
                                <a:gd name="T21" fmla="*/ 35918 h 305"/>
                                <a:gd name="T22" fmla="*/ 83916 w 132"/>
                                <a:gd name="T23" fmla="*/ 0 h 305"/>
                                <a:gd name="T24" fmla="*/ 124460 w 132"/>
                                <a:gd name="T25" fmla="*/ 9452 h 305"/>
                                <a:gd name="T26" fmla="*/ 124460 w 132"/>
                                <a:gd name="T27" fmla="*/ 9452 h 30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32" h="305">
                                  <a:moveTo>
                                    <a:pt x="132" y="10"/>
                                  </a:moveTo>
                                  <a:lnTo>
                                    <a:pt x="132" y="10"/>
                                  </a:lnTo>
                                  <a:lnTo>
                                    <a:pt x="132" y="66"/>
                                  </a:lnTo>
                                  <a:cubicBezTo>
                                    <a:pt x="125" y="57"/>
                                    <a:pt x="115" y="52"/>
                                    <a:pt x="105" y="52"/>
                                  </a:cubicBezTo>
                                  <a:cubicBezTo>
                                    <a:pt x="75" y="52"/>
                                    <a:pt x="60" y="85"/>
                                    <a:pt x="60" y="150"/>
                                  </a:cubicBezTo>
                                  <a:cubicBezTo>
                                    <a:pt x="60" y="219"/>
                                    <a:pt x="74" y="254"/>
                                    <a:pt x="104" y="254"/>
                                  </a:cubicBezTo>
                                  <a:cubicBezTo>
                                    <a:pt x="113" y="254"/>
                                    <a:pt x="122" y="250"/>
                                    <a:pt x="132" y="243"/>
                                  </a:cubicBezTo>
                                  <a:lnTo>
                                    <a:pt x="132" y="294"/>
                                  </a:lnTo>
                                  <a:cubicBezTo>
                                    <a:pt x="118" y="302"/>
                                    <a:pt x="103" y="305"/>
                                    <a:pt x="88" y="305"/>
                                  </a:cubicBezTo>
                                  <a:cubicBezTo>
                                    <a:pt x="29" y="305"/>
                                    <a:pt x="0" y="255"/>
                                    <a:pt x="0" y="156"/>
                                  </a:cubicBezTo>
                                  <a:cubicBezTo>
                                    <a:pt x="0" y="102"/>
                                    <a:pt x="7" y="63"/>
                                    <a:pt x="22" y="38"/>
                                  </a:cubicBezTo>
                                  <a:cubicBezTo>
                                    <a:pt x="36" y="12"/>
                                    <a:pt x="59" y="0"/>
                                    <a:pt x="89" y="0"/>
                                  </a:cubicBezTo>
                                  <a:cubicBezTo>
                                    <a:pt x="104" y="0"/>
                                    <a:pt x="118" y="3"/>
                                    <a:pt x="132" y="10"/>
                                  </a:cubicBezTo>
                                  <a:lnTo>
                                    <a:pt x="132" y="10"/>
                                  </a:lnTo>
                                  <a:close/>
                                </a:path>
                              </a:pathLst>
                            </a:custGeom>
                            <a:solidFill>
                              <a:srgbClr val="3B463C"/>
                            </a:solidFill>
                            <a:ln w="0">
                              <a:solidFill>
                                <a:srgbClr val="000000"/>
                              </a:solidFill>
                              <a:round/>
                              <a:headEnd/>
                              <a:tailEnd/>
                            </a:ln>
                          </wps:spPr>
                          <wps:bodyPr rot="0" vert="horz" wrap="square" lIns="91440" tIns="45720" rIns="91440" bIns="45720" anchor="t" anchorCtr="0" upright="1">
                            <a:noAutofit/>
                          </wps:bodyPr>
                        </wps:wsp>
                        <wps:wsp>
                          <wps:cNvPr id="15" name="Freeform 230"/>
                          <wps:cNvSpPr>
                            <a:spLocks/>
                          </wps:cNvSpPr>
                          <wps:spPr bwMode="auto">
                            <a:xfrm>
                              <a:off x="19443" y="20326"/>
                              <a:ext cx="1658" cy="4597"/>
                            </a:xfrm>
                            <a:custGeom>
                              <a:avLst/>
                              <a:gdLst>
                                <a:gd name="T0" fmla="*/ 0 w 175"/>
                                <a:gd name="T1" fmla="*/ 0 h 486"/>
                                <a:gd name="T2" fmla="*/ 0 w 175"/>
                                <a:gd name="T3" fmla="*/ 0 h 486"/>
                                <a:gd name="T4" fmla="*/ 52088 w 175"/>
                                <a:gd name="T5" fmla="*/ 0 h 486"/>
                                <a:gd name="T6" fmla="*/ 52088 w 175"/>
                                <a:gd name="T7" fmla="*/ 211897 h 486"/>
                                <a:gd name="T8" fmla="*/ 108912 w 175"/>
                                <a:gd name="T9" fmla="*/ 175004 h 486"/>
                                <a:gd name="T10" fmla="*/ 158159 w 175"/>
                                <a:gd name="T11" fmla="*/ 201491 h 486"/>
                                <a:gd name="T12" fmla="*/ 165735 w 175"/>
                                <a:gd name="T13" fmla="*/ 260141 h 486"/>
                                <a:gd name="T14" fmla="*/ 165735 w 175"/>
                                <a:gd name="T15" fmla="*/ 459740 h 486"/>
                                <a:gd name="T16" fmla="*/ 114594 w 175"/>
                                <a:gd name="T17" fmla="*/ 459740 h 486"/>
                                <a:gd name="T18" fmla="*/ 113647 w 175"/>
                                <a:gd name="T19" fmla="*/ 272439 h 486"/>
                                <a:gd name="T20" fmla="*/ 107017 w 175"/>
                                <a:gd name="T21" fmla="*/ 231762 h 486"/>
                                <a:gd name="T22" fmla="*/ 84288 w 175"/>
                                <a:gd name="T23" fmla="*/ 220410 h 486"/>
                                <a:gd name="T24" fmla="*/ 69135 w 175"/>
                                <a:gd name="T25" fmla="*/ 223248 h 486"/>
                                <a:gd name="T26" fmla="*/ 58718 w 175"/>
                                <a:gd name="T27" fmla="*/ 233654 h 486"/>
                                <a:gd name="T28" fmla="*/ 53982 w 175"/>
                                <a:gd name="T29" fmla="*/ 251627 h 486"/>
                                <a:gd name="T30" fmla="*/ 52088 w 175"/>
                                <a:gd name="T31" fmla="*/ 278114 h 486"/>
                                <a:gd name="T32" fmla="*/ 52088 w 175"/>
                                <a:gd name="T33" fmla="*/ 459740 h 486"/>
                                <a:gd name="T34" fmla="*/ 0 w 175"/>
                                <a:gd name="T35" fmla="*/ 459740 h 486"/>
                                <a:gd name="T36" fmla="*/ 0 w 175"/>
                                <a:gd name="T37" fmla="*/ 0 h 48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75" h="486">
                                  <a:moveTo>
                                    <a:pt x="0" y="0"/>
                                  </a:moveTo>
                                  <a:lnTo>
                                    <a:pt x="0" y="0"/>
                                  </a:lnTo>
                                  <a:lnTo>
                                    <a:pt x="55" y="0"/>
                                  </a:lnTo>
                                  <a:lnTo>
                                    <a:pt x="55" y="224"/>
                                  </a:lnTo>
                                  <a:cubicBezTo>
                                    <a:pt x="70" y="198"/>
                                    <a:pt x="91" y="185"/>
                                    <a:pt x="115" y="185"/>
                                  </a:cubicBezTo>
                                  <a:cubicBezTo>
                                    <a:pt x="139" y="185"/>
                                    <a:pt x="157" y="194"/>
                                    <a:pt x="167" y="213"/>
                                  </a:cubicBezTo>
                                  <a:cubicBezTo>
                                    <a:pt x="173" y="224"/>
                                    <a:pt x="175" y="245"/>
                                    <a:pt x="175" y="275"/>
                                  </a:cubicBezTo>
                                  <a:lnTo>
                                    <a:pt x="175" y="486"/>
                                  </a:lnTo>
                                  <a:lnTo>
                                    <a:pt x="121" y="486"/>
                                  </a:lnTo>
                                  <a:lnTo>
                                    <a:pt x="120" y="288"/>
                                  </a:lnTo>
                                  <a:cubicBezTo>
                                    <a:pt x="120" y="268"/>
                                    <a:pt x="118" y="254"/>
                                    <a:pt x="113" y="245"/>
                                  </a:cubicBezTo>
                                  <a:cubicBezTo>
                                    <a:pt x="109" y="237"/>
                                    <a:pt x="100" y="233"/>
                                    <a:pt x="89" y="233"/>
                                  </a:cubicBezTo>
                                  <a:cubicBezTo>
                                    <a:pt x="82" y="233"/>
                                    <a:pt x="77" y="234"/>
                                    <a:pt x="73" y="236"/>
                                  </a:cubicBezTo>
                                  <a:cubicBezTo>
                                    <a:pt x="69" y="238"/>
                                    <a:pt x="65" y="242"/>
                                    <a:pt x="62" y="247"/>
                                  </a:cubicBezTo>
                                  <a:cubicBezTo>
                                    <a:pt x="60" y="251"/>
                                    <a:pt x="58" y="258"/>
                                    <a:pt x="57" y="266"/>
                                  </a:cubicBezTo>
                                  <a:cubicBezTo>
                                    <a:pt x="55" y="273"/>
                                    <a:pt x="55" y="283"/>
                                    <a:pt x="55" y="294"/>
                                  </a:cubicBezTo>
                                  <a:lnTo>
                                    <a:pt x="55" y="486"/>
                                  </a:lnTo>
                                  <a:lnTo>
                                    <a:pt x="0" y="486"/>
                                  </a:lnTo>
                                  <a:lnTo>
                                    <a:pt x="0" y="0"/>
                                  </a:lnTo>
                                  <a:close/>
                                </a:path>
                              </a:pathLst>
                            </a:custGeom>
                            <a:solidFill>
                              <a:srgbClr val="3B463C"/>
                            </a:solidFill>
                            <a:ln w="0">
                              <a:solidFill>
                                <a:srgbClr val="000000"/>
                              </a:solidFill>
                              <a:round/>
                              <a:headEnd/>
                              <a:tailEnd/>
                            </a:ln>
                          </wps:spPr>
                          <wps:bodyPr rot="0" vert="horz" wrap="square" lIns="91440" tIns="45720" rIns="91440" bIns="45720" anchor="t" anchorCtr="0" upright="1">
                            <a:noAutofit/>
                          </wps:bodyPr>
                        </wps:wsp>
                        <wps:wsp>
                          <wps:cNvPr id="16" name="Freeform 231"/>
                          <wps:cNvSpPr>
                            <a:spLocks noEditPoints="1"/>
                          </wps:cNvSpPr>
                          <wps:spPr bwMode="auto">
                            <a:xfrm>
                              <a:off x="22802" y="21037"/>
                              <a:ext cx="2471" cy="3905"/>
                            </a:xfrm>
                            <a:custGeom>
                              <a:avLst/>
                              <a:gdLst>
                                <a:gd name="T0" fmla="*/ 211051 w 261"/>
                                <a:gd name="T1" fmla="*/ 227885 h 413"/>
                                <a:gd name="T2" fmla="*/ 211051 w 261"/>
                                <a:gd name="T3" fmla="*/ 227885 h 413"/>
                                <a:gd name="T4" fmla="*/ 247015 w 261"/>
                                <a:gd name="T5" fmla="*/ 256252 h 413"/>
                                <a:gd name="T6" fmla="*/ 202533 w 261"/>
                                <a:gd name="T7" fmla="*/ 318661 h 413"/>
                                <a:gd name="T8" fmla="*/ 247015 w 261"/>
                                <a:gd name="T9" fmla="*/ 388634 h 413"/>
                                <a:gd name="T10" fmla="*/ 185498 w 261"/>
                                <a:gd name="T11" fmla="*/ 388634 h 413"/>
                                <a:gd name="T12" fmla="*/ 165623 w 261"/>
                                <a:gd name="T13" fmla="*/ 356484 h 413"/>
                                <a:gd name="T14" fmla="*/ 93695 w 261"/>
                                <a:gd name="T15" fmla="*/ 390525 h 413"/>
                                <a:gd name="T16" fmla="*/ 27446 w 261"/>
                                <a:gd name="T17" fmla="*/ 361212 h 413"/>
                                <a:gd name="T18" fmla="*/ 0 w 261"/>
                                <a:gd name="T19" fmla="*/ 289348 h 413"/>
                                <a:gd name="T20" fmla="*/ 12303 w 261"/>
                                <a:gd name="T21" fmla="*/ 236395 h 413"/>
                                <a:gd name="T22" fmla="*/ 57731 w 261"/>
                                <a:gd name="T23" fmla="*/ 178715 h 413"/>
                                <a:gd name="T24" fmla="*/ 24607 w 261"/>
                                <a:gd name="T25" fmla="*/ 79429 h 413"/>
                                <a:gd name="T26" fmla="*/ 47321 w 261"/>
                                <a:gd name="T27" fmla="*/ 21748 h 413"/>
                                <a:gd name="T28" fmla="*/ 105999 w 261"/>
                                <a:gd name="T29" fmla="*/ 0 h 413"/>
                                <a:gd name="T30" fmla="*/ 162784 w 261"/>
                                <a:gd name="T31" fmla="*/ 20803 h 413"/>
                                <a:gd name="T32" fmla="*/ 184551 w 261"/>
                                <a:gd name="T33" fmla="*/ 74701 h 413"/>
                                <a:gd name="T34" fmla="*/ 171302 w 261"/>
                                <a:gd name="T35" fmla="*/ 125762 h 413"/>
                                <a:gd name="T36" fmla="*/ 152373 w 261"/>
                                <a:gd name="T37" fmla="*/ 152239 h 413"/>
                                <a:gd name="T38" fmla="*/ 122088 w 261"/>
                                <a:gd name="T39" fmla="*/ 186279 h 413"/>
                                <a:gd name="T40" fmla="*/ 176980 w 261"/>
                                <a:gd name="T41" fmla="*/ 276110 h 413"/>
                                <a:gd name="T42" fmla="*/ 211051 w 261"/>
                                <a:gd name="T43" fmla="*/ 227885 h 413"/>
                                <a:gd name="T44" fmla="*/ 98427 w 261"/>
                                <a:gd name="T45" fmla="*/ 144674 h 413"/>
                                <a:gd name="T46" fmla="*/ 98427 w 261"/>
                                <a:gd name="T47" fmla="*/ 144674 h 413"/>
                                <a:gd name="T48" fmla="*/ 118302 w 261"/>
                                <a:gd name="T49" fmla="*/ 122926 h 413"/>
                                <a:gd name="T50" fmla="*/ 130606 w 261"/>
                                <a:gd name="T51" fmla="*/ 106851 h 413"/>
                                <a:gd name="T52" fmla="*/ 139123 w 261"/>
                                <a:gd name="T53" fmla="*/ 75646 h 413"/>
                                <a:gd name="T54" fmla="*/ 130606 w 261"/>
                                <a:gd name="T55" fmla="*/ 51061 h 413"/>
                                <a:gd name="T56" fmla="*/ 108838 w 261"/>
                                <a:gd name="T57" fmla="*/ 42551 h 413"/>
                                <a:gd name="T58" fmla="*/ 85178 w 261"/>
                                <a:gd name="T59" fmla="*/ 52953 h 413"/>
                                <a:gd name="T60" fmla="*/ 75713 w 261"/>
                                <a:gd name="T61" fmla="*/ 78483 h 413"/>
                                <a:gd name="T62" fmla="*/ 98427 w 261"/>
                                <a:gd name="T63" fmla="*/ 144674 h 413"/>
                                <a:gd name="T64" fmla="*/ 98427 w 261"/>
                                <a:gd name="T65" fmla="*/ 144674 h 413"/>
                                <a:gd name="T66" fmla="*/ 84231 w 261"/>
                                <a:gd name="T67" fmla="*/ 221266 h 413"/>
                                <a:gd name="T68" fmla="*/ 84231 w 261"/>
                                <a:gd name="T69" fmla="*/ 221266 h 413"/>
                                <a:gd name="T70" fmla="*/ 52999 w 261"/>
                                <a:gd name="T71" fmla="*/ 286511 h 413"/>
                                <a:gd name="T72" fmla="*/ 66249 w 261"/>
                                <a:gd name="T73" fmla="*/ 327171 h 413"/>
                                <a:gd name="T74" fmla="*/ 99374 w 261"/>
                                <a:gd name="T75" fmla="*/ 344192 h 413"/>
                                <a:gd name="T76" fmla="*/ 141963 w 261"/>
                                <a:gd name="T77" fmla="*/ 317715 h 413"/>
                                <a:gd name="T78" fmla="*/ 84231 w 261"/>
                                <a:gd name="T79" fmla="*/ 221266 h 41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61" h="413">
                                  <a:moveTo>
                                    <a:pt x="223" y="241"/>
                                  </a:moveTo>
                                  <a:lnTo>
                                    <a:pt x="223" y="241"/>
                                  </a:lnTo>
                                  <a:lnTo>
                                    <a:pt x="261" y="271"/>
                                  </a:lnTo>
                                  <a:lnTo>
                                    <a:pt x="214" y="337"/>
                                  </a:lnTo>
                                  <a:lnTo>
                                    <a:pt x="261" y="411"/>
                                  </a:lnTo>
                                  <a:lnTo>
                                    <a:pt x="196" y="411"/>
                                  </a:lnTo>
                                  <a:lnTo>
                                    <a:pt x="175" y="377"/>
                                  </a:lnTo>
                                  <a:cubicBezTo>
                                    <a:pt x="153" y="401"/>
                                    <a:pt x="128" y="413"/>
                                    <a:pt x="99" y="413"/>
                                  </a:cubicBezTo>
                                  <a:cubicBezTo>
                                    <a:pt x="72" y="413"/>
                                    <a:pt x="49" y="403"/>
                                    <a:pt x="29" y="382"/>
                                  </a:cubicBezTo>
                                  <a:cubicBezTo>
                                    <a:pt x="9" y="361"/>
                                    <a:pt x="0" y="336"/>
                                    <a:pt x="0" y="306"/>
                                  </a:cubicBezTo>
                                  <a:cubicBezTo>
                                    <a:pt x="0" y="286"/>
                                    <a:pt x="4" y="268"/>
                                    <a:pt x="13" y="250"/>
                                  </a:cubicBezTo>
                                  <a:cubicBezTo>
                                    <a:pt x="23" y="232"/>
                                    <a:pt x="39" y="212"/>
                                    <a:pt x="61" y="189"/>
                                  </a:cubicBezTo>
                                  <a:cubicBezTo>
                                    <a:pt x="38" y="151"/>
                                    <a:pt x="26" y="116"/>
                                    <a:pt x="26" y="84"/>
                                  </a:cubicBezTo>
                                  <a:cubicBezTo>
                                    <a:pt x="26" y="59"/>
                                    <a:pt x="34" y="39"/>
                                    <a:pt x="50" y="23"/>
                                  </a:cubicBezTo>
                                  <a:cubicBezTo>
                                    <a:pt x="66" y="8"/>
                                    <a:pt x="87" y="0"/>
                                    <a:pt x="112" y="0"/>
                                  </a:cubicBezTo>
                                  <a:cubicBezTo>
                                    <a:pt x="137" y="0"/>
                                    <a:pt x="157" y="7"/>
                                    <a:pt x="172" y="22"/>
                                  </a:cubicBezTo>
                                  <a:cubicBezTo>
                                    <a:pt x="187" y="36"/>
                                    <a:pt x="195" y="55"/>
                                    <a:pt x="195" y="79"/>
                                  </a:cubicBezTo>
                                  <a:cubicBezTo>
                                    <a:pt x="195" y="99"/>
                                    <a:pt x="190" y="117"/>
                                    <a:pt x="181" y="133"/>
                                  </a:cubicBezTo>
                                  <a:cubicBezTo>
                                    <a:pt x="176" y="141"/>
                                    <a:pt x="170" y="151"/>
                                    <a:pt x="161" y="161"/>
                                  </a:cubicBezTo>
                                  <a:cubicBezTo>
                                    <a:pt x="153" y="172"/>
                                    <a:pt x="142" y="184"/>
                                    <a:pt x="129" y="197"/>
                                  </a:cubicBezTo>
                                  <a:lnTo>
                                    <a:pt x="187" y="292"/>
                                  </a:lnTo>
                                  <a:lnTo>
                                    <a:pt x="223" y="241"/>
                                  </a:lnTo>
                                  <a:close/>
                                  <a:moveTo>
                                    <a:pt x="104" y="153"/>
                                  </a:moveTo>
                                  <a:lnTo>
                                    <a:pt x="104" y="153"/>
                                  </a:lnTo>
                                  <a:cubicBezTo>
                                    <a:pt x="113" y="144"/>
                                    <a:pt x="120" y="137"/>
                                    <a:pt x="125" y="130"/>
                                  </a:cubicBezTo>
                                  <a:cubicBezTo>
                                    <a:pt x="131" y="123"/>
                                    <a:pt x="135" y="118"/>
                                    <a:pt x="138" y="113"/>
                                  </a:cubicBezTo>
                                  <a:cubicBezTo>
                                    <a:pt x="144" y="103"/>
                                    <a:pt x="147" y="92"/>
                                    <a:pt x="147" y="80"/>
                                  </a:cubicBezTo>
                                  <a:cubicBezTo>
                                    <a:pt x="147" y="70"/>
                                    <a:pt x="144" y="61"/>
                                    <a:pt x="138" y="54"/>
                                  </a:cubicBezTo>
                                  <a:cubicBezTo>
                                    <a:pt x="132" y="48"/>
                                    <a:pt x="125" y="45"/>
                                    <a:pt x="115" y="45"/>
                                  </a:cubicBezTo>
                                  <a:cubicBezTo>
                                    <a:pt x="106" y="45"/>
                                    <a:pt x="97" y="49"/>
                                    <a:pt x="90" y="56"/>
                                  </a:cubicBezTo>
                                  <a:cubicBezTo>
                                    <a:pt x="83" y="64"/>
                                    <a:pt x="80" y="73"/>
                                    <a:pt x="80" y="83"/>
                                  </a:cubicBezTo>
                                  <a:cubicBezTo>
                                    <a:pt x="80" y="98"/>
                                    <a:pt x="88" y="121"/>
                                    <a:pt x="104" y="153"/>
                                  </a:cubicBezTo>
                                  <a:close/>
                                  <a:moveTo>
                                    <a:pt x="89" y="234"/>
                                  </a:moveTo>
                                  <a:lnTo>
                                    <a:pt x="89" y="234"/>
                                  </a:lnTo>
                                  <a:cubicBezTo>
                                    <a:pt x="67" y="258"/>
                                    <a:pt x="56" y="281"/>
                                    <a:pt x="56" y="303"/>
                                  </a:cubicBezTo>
                                  <a:cubicBezTo>
                                    <a:pt x="56" y="320"/>
                                    <a:pt x="60" y="334"/>
                                    <a:pt x="70" y="346"/>
                                  </a:cubicBezTo>
                                  <a:cubicBezTo>
                                    <a:pt x="80" y="358"/>
                                    <a:pt x="92" y="364"/>
                                    <a:pt x="105" y="364"/>
                                  </a:cubicBezTo>
                                  <a:cubicBezTo>
                                    <a:pt x="121" y="364"/>
                                    <a:pt x="136" y="354"/>
                                    <a:pt x="150" y="336"/>
                                  </a:cubicBezTo>
                                  <a:lnTo>
                                    <a:pt x="89" y="234"/>
                                  </a:lnTo>
                                  <a:close/>
                                </a:path>
                              </a:pathLst>
                            </a:custGeom>
                            <a:solidFill>
                              <a:srgbClr val="3B463C"/>
                            </a:solidFill>
                            <a:ln w="0">
                              <a:solidFill>
                                <a:srgbClr val="000000"/>
                              </a:solidFill>
                              <a:round/>
                              <a:headEnd/>
                              <a:tailEnd/>
                            </a:ln>
                          </wps:spPr>
                          <wps:bodyPr rot="0" vert="horz" wrap="square" lIns="91440" tIns="45720" rIns="91440" bIns="45720" anchor="t" anchorCtr="0" upright="1">
                            <a:noAutofit/>
                          </wps:bodyPr>
                        </wps:wsp>
                        <wps:wsp>
                          <wps:cNvPr id="17" name="Freeform 233"/>
                          <wps:cNvSpPr>
                            <a:spLocks noEditPoints="1"/>
                          </wps:cNvSpPr>
                          <wps:spPr bwMode="auto">
                            <a:xfrm>
                              <a:off x="6502" y="28511"/>
                              <a:ext cx="1689" cy="2889"/>
                            </a:xfrm>
                            <a:custGeom>
                              <a:avLst/>
                              <a:gdLst>
                                <a:gd name="T0" fmla="*/ 118898 w 179"/>
                                <a:gd name="T1" fmla="*/ 190406 h 305"/>
                                <a:gd name="T2" fmla="*/ 118898 w 179"/>
                                <a:gd name="T3" fmla="*/ 190406 h 305"/>
                                <a:gd name="T4" fmla="*/ 167023 w 179"/>
                                <a:gd name="T5" fmla="*/ 190406 h 305"/>
                                <a:gd name="T6" fmla="*/ 85870 w 179"/>
                                <a:gd name="T7" fmla="*/ 288925 h 305"/>
                                <a:gd name="T8" fmla="*/ 47182 w 179"/>
                                <a:gd name="T9" fmla="*/ 281347 h 305"/>
                                <a:gd name="T10" fmla="*/ 20760 w 179"/>
                                <a:gd name="T11" fmla="*/ 254822 h 305"/>
                                <a:gd name="T12" fmla="*/ 5662 w 179"/>
                                <a:gd name="T13" fmla="*/ 210300 h 305"/>
                                <a:gd name="T14" fmla="*/ 0 w 179"/>
                                <a:gd name="T15" fmla="*/ 145883 h 305"/>
                                <a:gd name="T16" fmla="*/ 20760 w 179"/>
                                <a:gd name="T17" fmla="*/ 35997 h 305"/>
                                <a:gd name="T18" fmla="*/ 84927 w 179"/>
                                <a:gd name="T19" fmla="*/ 0 h 305"/>
                                <a:gd name="T20" fmla="*/ 168910 w 179"/>
                                <a:gd name="T21" fmla="*/ 148725 h 305"/>
                                <a:gd name="T22" fmla="*/ 168910 w 179"/>
                                <a:gd name="T23" fmla="*/ 154409 h 305"/>
                                <a:gd name="T24" fmla="*/ 50956 w 179"/>
                                <a:gd name="T25" fmla="*/ 154409 h 305"/>
                                <a:gd name="T26" fmla="*/ 86814 w 179"/>
                                <a:gd name="T27" fmla="*/ 244402 h 305"/>
                                <a:gd name="T28" fmla="*/ 118898 w 179"/>
                                <a:gd name="T29" fmla="*/ 190406 h 305"/>
                                <a:gd name="T30" fmla="*/ 118898 w 179"/>
                                <a:gd name="T31" fmla="*/ 190406 h 305"/>
                                <a:gd name="T32" fmla="*/ 116067 w 179"/>
                                <a:gd name="T33" fmla="*/ 117465 h 305"/>
                                <a:gd name="T34" fmla="*/ 116067 w 179"/>
                                <a:gd name="T35" fmla="*/ 117465 h 305"/>
                                <a:gd name="T36" fmla="*/ 106630 w 179"/>
                                <a:gd name="T37" fmla="*/ 59680 h 305"/>
                                <a:gd name="T38" fmla="*/ 83983 w 179"/>
                                <a:gd name="T39" fmla="*/ 43576 h 305"/>
                                <a:gd name="T40" fmla="*/ 61336 w 179"/>
                                <a:gd name="T41" fmla="*/ 59680 h 305"/>
                                <a:gd name="T42" fmla="*/ 50956 w 179"/>
                                <a:gd name="T43" fmla="*/ 117465 h 305"/>
                                <a:gd name="T44" fmla="*/ 116067 w 179"/>
                                <a:gd name="T45" fmla="*/ 117465 h 30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79" h="305">
                                  <a:moveTo>
                                    <a:pt x="126" y="201"/>
                                  </a:moveTo>
                                  <a:lnTo>
                                    <a:pt x="126" y="201"/>
                                  </a:lnTo>
                                  <a:lnTo>
                                    <a:pt x="177" y="201"/>
                                  </a:lnTo>
                                  <a:cubicBezTo>
                                    <a:pt x="173" y="271"/>
                                    <a:pt x="144" y="305"/>
                                    <a:pt x="91" y="305"/>
                                  </a:cubicBezTo>
                                  <a:cubicBezTo>
                                    <a:pt x="75" y="305"/>
                                    <a:pt x="62" y="302"/>
                                    <a:pt x="50" y="297"/>
                                  </a:cubicBezTo>
                                  <a:cubicBezTo>
                                    <a:pt x="39" y="291"/>
                                    <a:pt x="30" y="281"/>
                                    <a:pt x="22" y="269"/>
                                  </a:cubicBezTo>
                                  <a:cubicBezTo>
                                    <a:pt x="15" y="257"/>
                                    <a:pt x="9" y="241"/>
                                    <a:pt x="6" y="222"/>
                                  </a:cubicBezTo>
                                  <a:cubicBezTo>
                                    <a:pt x="2" y="203"/>
                                    <a:pt x="0" y="180"/>
                                    <a:pt x="0" y="154"/>
                                  </a:cubicBezTo>
                                  <a:cubicBezTo>
                                    <a:pt x="0" y="101"/>
                                    <a:pt x="8" y="63"/>
                                    <a:pt x="22" y="38"/>
                                  </a:cubicBezTo>
                                  <a:cubicBezTo>
                                    <a:pt x="37" y="12"/>
                                    <a:pt x="59" y="0"/>
                                    <a:pt x="90" y="0"/>
                                  </a:cubicBezTo>
                                  <a:cubicBezTo>
                                    <a:pt x="149" y="0"/>
                                    <a:pt x="179" y="52"/>
                                    <a:pt x="179" y="157"/>
                                  </a:cubicBezTo>
                                  <a:lnTo>
                                    <a:pt x="179" y="163"/>
                                  </a:lnTo>
                                  <a:lnTo>
                                    <a:pt x="54" y="163"/>
                                  </a:lnTo>
                                  <a:cubicBezTo>
                                    <a:pt x="54" y="227"/>
                                    <a:pt x="67" y="258"/>
                                    <a:pt x="92" y="258"/>
                                  </a:cubicBezTo>
                                  <a:cubicBezTo>
                                    <a:pt x="115" y="258"/>
                                    <a:pt x="126" y="239"/>
                                    <a:pt x="126" y="201"/>
                                  </a:cubicBezTo>
                                  <a:close/>
                                  <a:moveTo>
                                    <a:pt x="123" y="124"/>
                                  </a:moveTo>
                                  <a:lnTo>
                                    <a:pt x="123" y="124"/>
                                  </a:lnTo>
                                  <a:cubicBezTo>
                                    <a:pt x="121" y="93"/>
                                    <a:pt x="117" y="72"/>
                                    <a:pt x="113" y="63"/>
                                  </a:cubicBezTo>
                                  <a:cubicBezTo>
                                    <a:pt x="108" y="52"/>
                                    <a:pt x="100" y="46"/>
                                    <a:pt x="89" y="46"/>
                                  </a:cubicBezTo>
                                  <a:cubicBezTo>
                                    <a:pt x="77" y="46"/>
                                    <a:pt x="69" y="52"/>
                                    <a:pt x="65" y="63"/>
                                  </a:cubicBezTo>
                                  <a:cubicBezTo>
                                    <a:pt x="60" y="72"/>
                                    <a:pt x="56" y="93"/>
                                    <a:pt x="54" y="124"/>
                                  </a:cubicBezTo>
                                  <a:lnTo>
                                    <a:pt x="123" y="124"/>
                                  </a:lnTo>
                                  <a:close/>
                                </a:path>
                              </a:pathLst>
                            </a:custGeom>
                            <a:solidFill>
                              <a:srgbClr val="3B463C"/>
                            </a:solidFill>
                            <a:ln w="0">
                              <a:solidFill>
                                <a:srgbClr val="000000"/>
                              </a:solidFill>
                              <a:round/>
                              <a:headEnd/>
                              <a:tailEnd/>
                            </a:ln>
                          </wps:spPr>
                          <wps:bodyPr rot="0" vert="horz" wrap="square" lIns="91440" tIns="45720" rIns="91440" bIns="45720" anchor="t" anchorCtr="0" upright="1">
                            <a:noAutofit/>
                          </wps:bodyPr>
                        </wps:wsp>
                        <wps:wsp>
                          <wps:cNvPr id="18" name="Freeform 234"/>
                          <wps:cNvSpPr>
                            <a:spLocks noEditPoints="1"/>
                          </wps:cNvSpPr>
                          <wps:spPr bwMode="auto">
                            <a:xfrm>
                              <a:off x="8553" y="28511"/>
                              <a:ext cx="1702" cy="2889"/>
                            </a:xfrm>
                            <a:custGeom>
                              <a:avLst/>
                              <a:gdLst>
                                <a:gd name="T0" fmla="*/ 170180 w 180"/>
                                <a:gd name="T1" fmla="*/ 4736 h 305"/>
                                <a:gd name="T2" fmla="*/ 170180 w 180"/>
                                <a:gd name="T3" fmla="*/ 4736 h 305"/>
                                <a:gd name="T4" fmla="*/ 170180 w 180"/>
                                <a:gd name="T5" fmla="*/ 285136 h 305"/>
                                <a:gd name="T6" fmla="*/ 119126 w 180"/>
                                <a:gd name="T7" fmla="*/ 285136 h 305"/>
                                <a:gd name="T8" fmla="*/ 119126 w 180"/>
                                <a:gd name="T9" fmla="*/ 249139 h 305"/>
                                <a:gd name="T10" fmla="*/ 96435 w 180"/>
                                <a:gd name="T11" fmla="*/ 280399 h 305"/>
                                <a:gd name="T12" fmla="*/ 67127 w 180"/>
                                <a:gd name="T13" fmla="*/ 288925 h 305"/>
                                <a:gd name="T14" fmla="*/ 16073 w 180"/>
                                <a:gd name="T15" fmla="*/ 253875 h 305"/>
                                <a:gd name="T16" fmla="*/ 0 w 180"/>
                                <a:gd name="T17" fmla="*/ 141147 h 305"/>
                                <a:gd name="T18" fmla="*/ 16073 w 180"/>
                                <a:gd name="T19" fmla="*/ 34103 h 305"/>
                                <a:gd name="T20" fmla="*/ 67127 w 180"/>
                                <a:gd name="T21" fmla="*/ 0 h 305"/>
                                <a:gd name="T22" fmla="*/ 119126 w 180"/>
                                <a:gd name="T23" fmla="*/ 35997 h 305"/>
                                <a:gd name="T24" fmla="*/ 119126 w 180"/>
                                <a:gd name="T25" fmla="*/ 4736 h 305"/>
                                <a:gd name="T26" fmla="*/ 170180 w 180"/>
                                <a:gd name="T27" fmla="*/ 4736 h 305"/>
                                <a:gd name="T28" fmla="*/ 53890 w 180"/>
                                <a:gd name="T29" fmla="*/ 143042 h 305"/>
                                <a:gd name="T30" fmla="*/ 53890 w 180"/>
                                <a:gd name="T31" fmla="*/ 143042 h 305"/>
                                <a:gd name="T32" fmla="*/ 60508 w 180"/>
                                <a:gd name="T33" fmla="*/ 220720 h 305"/>
                                <a:gd name="T34" fmla="*/ 86981 w 180"/>
                                <a:gd name="T35" fmla="*/ 242508 h 305"/>
                                <a:gd name="T36" fmla="*/ 112508 w 180"/>
                                <a:gd name="T37" fmla="*/ 219772 h 305"/>
                                <a:gd name="T38" fmla="*/ 120071 w 180"/>
                                <a:gd name="T39" fmla="*/ 144936 h 305"/>
                                <a:gd name="T40" fmla="*/ 112508 w 180"/>
                                <a:gd name="T41" fmla="*/ 69153 h 305"/>
                                <a:gd name="T42" fmla="*/ 86981 w 180"/>
                                <a:gd name="T43" fmla="*/ 46417 h 305"/>
                                <a:gd name="T44" fmla="*/ 61454 w 180"/>
                                <a:gd name="T45" fmla="*/ 68205 h 305"/>
                                <a:gd name="T46" fmla="*/ 53890 w 180"/>
                                <a:gd name="T47" fmla="*/ 143042 h 305"/>
                                <a:gd name="T48" fmla="*/ 53890 w 180"/>
                                <a:gd name="T49" fmla="*/ 143042 h 30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80" h="305">
                                  <a:moveTo>
                                    <a:pt x="180" y="5"/>
                                  </a:moveTo>
                                  <a:lnTo>
                                    <a:pt x="180" y="5"/>
                                  </a:lnTo>
                                  <a:lnTo>
                                    <a:pt x="180" y="301"/>
                                  </a:lnTo>
                                  <a:lnTo>
                                    <a:pt x="126" y="301"/>
                                  </a:lnTo>
                                  <a:lnTo>
                                    <a:pt x="126" y="263"/>
                                  </a:lnTo>
                                  <a:cubicBezTo>
                                    <a:pt x="118" y="279"/>
                                    <a:pt x="110" y="290"/>
                                    <a:pt x="102" y="296"/>
                                  </a:cubicBezTo>
                                  <a:cubicBezTo>
                                    <a:pt x="94" y="302"/>
                                    <a:pt x="84" y="305"/>
                                    <a:pt x="71" y="305"/>
                                  </a:cubicBezTo>
                                  <a:cubicBezTo>
                                    <a:pt x="47" y="305"/>
                                    <a:pt x="29" y="293"/>
                                    <a:pt x="17" y="268"/>
                                  </a:cubicBezTo>
                                  <a:cubicBezTo>
                                    <a:pt x="6" y="242"/>
                                    <a:pt x="0" y="203"/>
                                    <a:pt x="0" y="149"/>
                                  </a:cubicBezTo>
                                  <a:cubicBezTo>
                                    <a:pt x="0" y="98"/>
                                    <a:pt x="6" y="60"/>
                                    <a:pt x="17" y="36"/>
                                  </a:cubicBezTo>
                                  <a:cubicBezTo>
                                    <a:pt x="29" y="12"/>
                                    <a:pt x="47" y="0"/>
                                    <a:pt x="71" y="0"/>
                                  </a:cubicBezTo>
                                  <a:cubicBezTo>
                                    <a:pt x="94" y="0"/>
                                    <a:pt x="112" y="13"/>
                                    <a:pt x="126" y="38"/>
                                  </a:cubicBezTo>
                                  <a:lnTo>
                                    <a:pt x="126" y="5"/>
                                  </a:lnTo>
                                  <a:lnTo>
                                    <a:pt x="180" y="5"/>
                                  </a:lnTo>
                                  <a:close/>
                                  <a:moveTo>
                                    <a:pt x="57" y="151"/>
                                  </a:moveTo>
                                  <a:lnTo>
                                    <a:pt x="57" y="151"/>
                                  </a:lnTo>
                                  <a:cubicBezTo>
                                    <a:pt x="57" y="190"/>
                                    <a:pt x="59" y="218"/>
                                    <a:pt x="64" y="233"/>
                                  </a:cubicBezTo>
                                  <a:cubicBezTo>
                                    <a:pt x="70" y="248"/>
                                    <a:pt x="79" y="256"/>
                                    <a:pt x="92" y="256"/>
                                  </a:cubicBezTo>
                                  <a:cubicBezTo>
                                    <a:pt x="105" y="256"/>
                                    <a:pt x="113" y="248"/>
                                    <a:pt x="119" y="232"/>
                                  </a:cubicBezTo>
                                  <a:cubicBezTo>
                                    <a:pt x="125" y="215"/>
                                    <a:pt x="127" y="189"/>
                                    <a:pt x="127" y="153"/>
                                  </a:cubicBezTo>
                                  <a:cubicBezTo>
                                    <a:pt x="127" y="117"/>
                                    <a:pt x="125" y="91"/>
                                    <a:pt x="119" y="73"/>
                                  </a:cubicBezTo>
                                  <a:cubicBezTo>
                                    <a:pt x="113" y="57"/>
                                    <a:pt x="105" y="49"/>
                                    <a:pt x="92" y="49"/>
                                  </a:cubicBezTo>
                                  <a:cubicBezTo>
                                    <a:pt x="79" y="49"/>
                                    <a:pt x="70" y="57"/>
                                    <a:pt x="65" y="72"/>
                                  </a:cubicBezTo>
                                  <a:cubicBezTo>
                                    <a:pt x="59" y="86"/>
                                    <a:pt x="57" y="113"/>
                                    <a:pt x="57" y="151"/>
                                  </a:cubicBezTo>
                                  <a:close/>
                                </a:path>
                              </a:pathLst>
                            </a:custGeom>
                            <a:solidFill>
                              <a:srgbClr val="3B463C"/>
                            </a:solidFill>
                            <a:ln w="0">
                              <a:solidFill>
                                <a:srgbClr val="000000"/>
                              </a:solidFill>
                              <a:round/>
                              <a:headEnd/>
                              <a:tailEnd/>
                            </a:ln>
                          </wps:spPr>
                          <wps:bodyPr rot="0" vert="horz" wrap="square" lIns="91440" tIns="45720" rIns="91440" bIns="45720" anchor="t" anchorCtr="0" upright="1">
                            <a:noAutofit/>
                          </wps:bodyPr>
                        </wps:wsp>
                        <wps:wsp>
                          <wps:cNvPr id="19" name="Freeform 235"/>
                          <wps:cNvSpPr>
                            <a:spLocks/>
                          </wps:cNvSpPr>
                          <wps:spPr bwMode="auto">
                            <a:xfrm>
                              <a:off x="10852" y="28492"/>
                              <a:ext cx="1124" cy="2870"/>
                            </a:xfrm>
                            <a:custGeom>
                              <a:avLst/>
                              <a:gdLst>
                                <a:gd name="T0" fmla="*/ 0 w 119"/>
                                <a:gd name="T1" fmla="*/ 6631 h 303"/>
                                <a:gd name="T2" fmla="*/ 0 w 119"/>
                                <a:gd name="T3" fmla="*/ 6631 h 303"/>
                                <a:gd name="T4" fmla="*/ 51003 w 119"/>
                                <a:gd name="T5" fmla="*/ 6631 h 303"/>
                                <a:gd name="T6" fmla="*/ 51003 w 119"/>
                                <a:gd name="T7" fmla="*/ 41679 h 303"/>
                                <a:gd name="T8" fmla="*/ 77449 w 119"/>
                                <a:gd name="T9" fmla="*/ 10420 h 303"/>
                                <a:gd name="T10" fmla="*/ 112395 w 119"/>
                                <a:gd name="T11" fmla="*/ 0 h 303"/>
                                <a:gd name="T12" fmla="*/ 112395 w 119"/>
                                <a:gd name="T13" fmla="*/ 53994 h 303"/>
                                <a:gd name="T14" fmla="*/ 102950 w 119"/>
                                <a:gd name="T15" fmla="*/ 53047 h 303"/>
                                <a:gd name="T16" fmla="*/ 63281 w 119"/>
                                <a:gd name="T17" fmla="*/ 67256 h 303"/>
                                <a:gd name="T18" fmla="*/ 51003 w 119"/>
                                <a:gd name="T19" fmla="*/ 116513 h 303"/>
                                <a:gd name="T20" fmla="*/ 51003 w 119"/>
                                <a:gd name="T21" fmla="*/ 287020 h 303"/>
                                <a:gd name="T22" fmla="*/ 0 w 119"/>
                                <a:gd name="T23" fmla="*/ 287020 h 303"/>
                                <a:gd name="T24" fmla="*/ 0 w 119"/>
                                <a:gd name="T25" fmla="*/ 6631 h 30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9" h="303">
                                  <a:moveTo>
                                    <a:pt x="0" y="7"/>
                                  </a:moveTo>
                                  <a:lnTo>
                                    <a:pt x="0" y="7"/>
                                  </a:lnTo>
                                  <a:lnTo>
                                    <a:pt x="54" y="7"/>
                                  </a:lnTo>
                                  <a:lnTo>
                                    <a:pt x="54" y="44"/>
                                  </a:lnTo>
                                  <a:cubicBezTo>
                                    <a:pt x="64" y="28"/>
                                    <a:pt x="73" y="17"/>
                                    <a:pt x="82" y="11"/>
                                  </a:cubicBezTo>
                                  <a:cubicBezTo>
                                    <a:pt x="91" y="4"/>
                                    <a:pt x="104" y="1"/>
                                    <a:pt x="119" y="0"/>
                                  </a:cubicBezTo>
                                  <a:lnTo>
                                    <a:pt x="119" y="57"/>
                                  </a:lnTo>
                                  <a:cubicBezTo>
                                    <a:pt x="115" y="56"/>
                                    <a:pt x="112" y="56"/>
                                    <a:pt x="109" y="56"/>
                                  </a:cubicBezTo>
                                  <a:cubicBezTo>
                                    <a:pt x="89" y="56"/>
                                    <a:pt x="75" y="61"/>
                                    <a:pt x="67" y="71"/>
                                  </a:cubicBezTo>
                                  <a:cubicBezTo>
                                    <a:pt x="59" y="81"/>
                                    <a:pt x="54" y="99"/>
                                    <a:pt x="54" y="123"/>
                                  </a:cubicBezTo>
                                  <a:lnTo>
                                    <a:pt x="54" y="303"/>
                                  </a:lnTo>
                                  <a:lnTo>
                                    <a:pt x="0" y="303"/>
                                  </a:lnTo>
                                  <a:lnTo>
                                    <a:pt x="0" y="7"/>
                                  </a:lnTo>
                                  <a:close/>
                                </a:path>
                              </a:pathLst>
                            </a:custGeom>
                            <a:solidFill>
                              <a:srgbClr val="3B463C"/>
                            </a:solidFill>
                            <a:ln w="0">
                              <a:solidFill>
                                <a:srgbClr val="000000"/>
                              </a:solidFill>
                              <a:round/>
                              <a:headEnd/>
                              <a:tailEnd/>
                            </a:ln>
                          </wps:spPr>
                          <wps:bodyPr rot="0" vert="horz" wrap="square" lIns="91440" tIns="45720" rIns="91440" bIns="45720" anchor="t" anchorCtr="0" upright="1">
                            <a:noAutofit/>
                          </wps:bodyPr>
                        </wps:wsp>
                        <wps:wsp>
                          <wps:cNvPr id="20" name="Freeform 236"/>
                          <wps:cNvSpPr>
                            <a:spLocks/>
                          </wps:cNvSpPr>
                          <wps:spPr bwMode="auto">
                            <a:xfrm>
                              <a:off x="12325" y="28511"/>
                              <a:ext cx="1670" cy="2851"/>
                            </a:xfrm>
                            <a:custGeom>
                              <a:avLst/>
                              <a:gdLst>
                                <a:gd name="T0" fmla="*/ 0 w 176"/>
                                <a:gd name="T1" fmla="*/ 4736 h 301"/>
                                <a:gd name="T2" fmla="*/ 0 w 176"/>
                                <a:gd name="T3" fmla="*/ 4736 h 301"/>
                                <a:gd name="T4" fmla="*/ 52189 w 176"/>
                                <a:gd name="T5" fmla="*/ 4736 h 301"/>
                                <a:gd name="T6" fmla="*/ 52189 w 176"/>
                                <a:gd name="T7" fmla="*/ 36942 h 301"/>
                                <a:gd name="T8" fmla="*/ 110071 w 176"/>
                                <a:gd name="T9" fmla="*/ 0 h 301"/>
                                <a:gd name="T10" fmla="*/ 158465 w 176"/>
                                <a:gd name="T11" fmla="*/ 26522 h 301"/>
                                <a:gd name="T12" fmla="*/ 167005 w 176"/>
                                <a:gd name="T13" fmla="*/ 85250 h 301"/>
                                <a:gd name="T14" fmla="*/ 167005 w 176"/>
                                <a:gd name="T15" fmla="*/ 285115 h 301"/>
                                <a:gd name="T16" fmla="*/ 114816 w 176"/>
                                <a:gd name="T17" fmla="*/ 285115 h 301"/>
                                <a:gd name="T18" fmla="*/ 114816 w 176"/>
                                <a:gd name="T19" fmla="*/ 97564 h 301"/>
                                <a:gd name="T20" fmla="*/ 108174 w 176"/>
                                <a:gd name="T21" fmla="*/ 56834 h 301"/>
                                <a:gd name="T22" fmla="*/ 84451 w 176"/>
                                <a:gd name="T23" fmla="*/ 45467 h 301"/>
                                <a:gd name="T24" fmla="*/ 69269 w 176"/>
                                <a:gd name="T25" fmla="*/ 48309 h 301"/>
                                <a:gd name="T26" fmla="*/ 59780 w 176"/>
                                <a:gd name="T27" fmla="*/ 57781 h 301"/>
                                <a:gd name="T28" fmla="*/ 54087 w 176"/>
                                <a:gd name="T29" fmla="*/ 76725 h 301"/>
                                <a:gd name="T30" fmla="*/ 52189 w 176"/>
                                <a:gd name="T31" fmla="*/ 103248 h 301"/>
                                <a:gd name="T32" fmla="*/ 52189 w 176"/>
                                <a:gd name="T33" fmla="*/ 285115 h 301"/>
                                <a:gd name="T34" fmla="*/ 0 w 176"/>
                                <a:gd name="T35" fmla="*/ 285115 h 301"/>
                                <a:gd name="T36" fmla="*/ 0 w 176"/>
                                <a:gd name="T37" fmla="*/ 4736 h 30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76" h="301">
                                  <a:moveTo>
                                    <a:pt x="0" y="5"/>
                                  </a:moveTo>
                                  <a:lnTo>
                                    <a:pt x="0" y="5"/>
                                  </a:lnTo>
                                  <a:lnTo>
                                    <a:pt x="55" y="5"/>
                                  </a:lnTo>
                                  <a:lnTo>
                                    <a:pt x="55" y="39"/>
                                  </a:lnTo>
                                  <a:cubicBezTo>
                                    <a:pt x="71" y="13"/>
                                    <a:pt x="91" y="0"/>
                                    <a:pt x="116" y="0"/>
                                  </a:cubicBezTo>
                                  <a:cubicBezTo>
                                    <a:pt x="140" y="0"/>
                                    <a:pt x="157" y="9"/>
                                    <a:pt x="167" y="28"/>
                                  </a:cubicBezTo>
                                  <a:cubicBezTo>
                                    <a:pt x="173" y="39"/>
                                    <a:pt x="176" y="60"/>
                                    <a:pt x="176" y="90"/>
                                  </a:cubicBezTo>
                                  <a:lnTo>
                                    <a:pt x="176" y="301"/>
                                  </a:lnTo>
                                  <a:lnTo>
                                    <a:pt x="121" y="301"/>
                                  </a:lnTo>
                                  <a:lnTo>
                                    <a:pt x="121" y="103"/>
                                  </a:lnTo>
                                  <a:cubicBezTo>
                                    <a:pt x="121" y="83"/>
                                    <a:pt x="119" y="69"/>
                                    <a:pt x="114" y="60"/>
                                  </a:cubicBezTo>
                                  <a:cubicBezTo>
                                    <a:pt x="109" y="52"/>
                                    <a:pt x="101" y="48"/>
                                    <a:pt x="89" y="48"/>
                                  </a:cubicBezTo>
                                  <a:cubicBezTo>
                                    <a:pt x="83" y="48"/>
                                    <a:pt x="78" y="49"/>
                                    <a:pt x="73" y="51"/>
                                  </a:cubicBezTo>
                                  <a:cubicBezTo>
                                    <a:pt x="69" y="53"/>
                                    <a:pt x="66" y="57"/>
                                    <a:pt x="63" y="61"/>
                                  </a:cubicBezTo>
                                  <a:cubicBezTo>
                                    <a:pt x="60" y="66"/>
                                    <a:pt x="58" y="73"/>
                                    <a:pt x="57" y="81"/>
                                  </a:cubicBezTo>
                                  <a:cubicBezTo>
                                    <a:pt x="56" y="88"/>
                                    <a:pt x="55" y="98"/>
                                    <a:pt x="55" y="109"/>
                                  </a:cubicBezTo>
                                  <a:lnTo>
                                    <a:pt x="55" y="301"/>
                                  </a:lnTo>
                                  <a:lnTo>
                                    <a:pt x="0" y="301"/>
                                  </a:lnTo>
                                  <a:lnTo>
                                    <a:pt x="0" y="5"/>
                                  </a:lnTo>
                                  <a:close/>
                                </a:path>
                              </a:pathLst>
                            </a:custGeom>
                            <a:solidFill>
                              <a:srgbClr val="3B463C"/>
                            </a:solidFill>
                            <a:ln w="0">
                              <a:solidFill>
                                <a:srgbClr val="000000"/>
                              </a:solidFill>
                              <a:round/>
                              <a:headEnd/>
                              <a:tailEnd/>
                            </a:ln>
                          </wps:spPr>
                          <wps:bodyPr rot="0" vert="horz" wrap="square" lIns="91440" tIns="45720" rIns="91440" bIns="45720" anchor="t" anchorCtr="0" upright="1">
                            <a:noAutofit/>
                          </wps:bodyPr>
                        </wps:wsp>
                        <wps:wsp>
                          <wps:cNvPr id="21" name="Freeform 237"/>
                          <wps:cNvSpPr>
                            <a:spLocks/>
                          </wps:cNvSpPr>
                          <wps:spPr bwMode="auto">
                            <a:xfrm>
                              <a:off x="15621" y="27222"/>
                              <a:ext cx="1352" cy="4178"/>
                            </a:xfrm>
                            <a:custGeom>
                              <a:avLst/>
                              <a:gdLst>
                                <a:gd name="T0" fmla="*/ 122013 w 143"/>
                                <a:gd name="T1" fmla="*/ 17693 h 307"/>
                                <a:gd name="T2" fmla="*/ 122013 w 143"/>
                                <a:gd name="T3" fmla="*/ 17693 h 307"/>
                                <a:gd name="T4" fmla="*/ 122013 w 143"/>
                                <a:gd name="T5" fmla="*/ 87105 h 307"/>
                                <a:gd name="T6" fmla="*/ 82288 w 143"/>
                                <a:gd name="T7" fmla="*/ 66689 h 307"/>
                                <a:gd name="T8" fmla="*/ 69046 w 143"/>
                                <a:gd name="T9" fmla="*/ 70773 h 307"/>
                                <a:gd name="T10" fmla="*/ 58642 w 143"/>
                                <a:gd name="T11" fmla="*/ 80300 h 307"/>
                                <a:gd name="T12" fmla="*/ 52021 w 143"/>
                                <a:gd name="T13" fmla="*/ 93910 h 307"/>
                                <a:gd name="T14" fmla="*/ 49184 w 143"/>
                                <a:gd name="T15" fmla="*/ 111603 h 307"/>
                                <a:gd name="T16" fmla="*/ 85126 w 143"/>
                                <a:gd name="T17" fmla="*/ 181014 h 307"/>
                                <a:gd name="T18" fmla="*/ 109717 w 143"/>
                                <a:gd name="T19" fmla="*/ 210957 h 307"/>
                                <a:gd name="T20" fmla="*/ 124851 w 143"/>
                                <a:gd name="T21" fmla="*/ 236816 h 307"/>
                                <a:gd name="T22" fmla="*/ 135255 w 143"/>
                                <a:gd name="T23" fmla="*/ 299422 h 307"/>
                                <a:gd name="T24" fmla="*/ 113501 w 143"/>
                                <a:gd name="T25" fmla="*/ 386527 h 307"/>
                                <a:gd name="T26" fmla="*/ 54859 w 143"/>
                                <a:gd name="T27" fmla="*/ 417830 h 307"/>
                                <a:gd name="T28" fmla="*/ 9458 w 143"/>
                                <a:gd name="T29" fmla="*/ 398776 h 307"/>
                                <a:gd name="T30" fmla="*/ 9458 w 143"/>
                                <a:gd name="T31" fmla="*/ 326642 h 307"/>
                                <a:gd name="T32" fmla="*/ 52021 w 143"/>
                                <a:gd name="T33" fmla="*/ 351141 h 307"/>
                                <a:gd name="T34" fmla="*/ 87963 w 143"/>
                                <a:gd name="T35" fmla="*/ 300783 h 307"/>
                                <a:gd name="T36" fmla="*/ 81342 w 143"/>
                                <a:gd name="T37" fmla="*/ 269480 h 307"/>
                                <a:gd name="T38" fmla="*/ 71884 w 143"/>
                                <a:gd name="T39" fmla="*/ 253148 h 307"/>
                                <a:gd name="T40" fmla="*/ 55805 w 143"/>
                                <a:gd name="T41" fmla="*/ 234094 h 307"/>
                                <a:gd name="T42" fmla="*/ 11350 w 143"/>
                                <a:gd name="T43" fmla="*/ 172848 h 307"/>
                                <a:gd name="T44" fmla="*/ 0 w 143"/>
                                <a:gd name="T45" fmla="*/ 110242 h 307"/>
                                <a:gd name="T46" fmla="*/ 20808 w 143"/>
                                <a:gd name="T47" fmla="*/ 29942 h 307"/>
                                <a:gd name="T48" fmla="*/ 75667 w 143"/>
                                <a:gd name="T49" fmla="*/ 0 h 307"/>
                                <a:gd name="T50" fmla="*/ 122013 w 143"/>
                                <a:gd name="T51" fmla="*/ 17693 h 307"/>
                                <a:gd name="T52" fmla="*/ 122013 w 143"/>
                                <a:gd name="T53" fmla="*/ 17693 h 30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43" h="307">
                                  <a:moveTo>
                                    <a:pt x="129" y="13"/>
                                  </a:moveTo>
                                  <a:lnTo>
                                    <a:pt x="129" y="13"/>
                                  </a:lnTo>
                                  <a:lnTo>
                                    <a:pt x="129" y="64"/>
                                  </a:lnTo>
                                  <a:cubicBezTo>
                                    <a:pt x="116" y="54"/>
                                    <a:pt x="102" y="49"/>
                                    <a:pt x="87" y="49"/>
                                  </a:cubicBezTo>
                                  <a:cubicBezTo>
                                    <a:pt x="82" y="49"/>
                                    <a:pt x="77" y="50"/>
                                    <a:pt x="73" y="52"/>
                                  </a:cubicBezTo>
                                  <a:cubicBezTo>
                                    <a:pt x="69" y="53"/>
                                    <a:pt x="65" y="56"/>
                                    <a:pt x="62" y="59"/>
                                  </a:cubicBezTo>
                                  <a:cubicBezTo>
                                    <a:pt x="59" y="62"/>
                                    <a:pt x="57" y="65"/>
                                    <a:pt x="55" y="69"/>
                                  </a:cubicBezTo>
                                  <a:cubicBezTo>
                                    <a:pt x="53" y="73"/>
                                    <a:pt x="52" y="78"/>
                                    <a:pt x="52" y="82"/>
                                  </a:cubicBezTo>
                                  <a:cubicBezTo>
                                    <a:pt x="52" y="96"/>
                                    <a:pt x="65" y="113"/>
                                    <a:pt x="90" y="133"/>
                                  </a:cubicBezTo>
                                  <a:cubicBezTo>
                                    <a:pt x="101" y="141"/>
                                    <a:pt x="109" y="148"/>
                                    <a:pt x="116" y="155"/>
                                  </a:cubicBezTo>
                                  <a:cubicBezTo>
                                    <a:pt x="123" y="162"/>
                                    <a:pt x="128" y="168"/>
                                    <a:pt x="132" y="174"/>
                                  </a:cubicBezTo>
                                  <a:cubicBezTo>
                                    <a:pt x="139" y="186"/>
                                    <a:pt x="143" y="202"/>
                                    <a:pt x="143" y="220"/>
                                  </a:cubicBezTo>
                                  <a:cubicBezTo>
                                    <a:pt x="143" y="246"/>
                                    <a:pt x="135" y="268"/>
                                    <a:pt x="120" y="284"/>
                                  </a:cubicBezTo>
                                  <a:cubicBezTo>
                                    <a:pt x="105" y="299"/>
                                    <a:pt x="84" y="307"/>
                                    <a:pt x="58" y="307"/>
                                  </a:cubicBezTo>
                                  <a:cubicBezTo>
                                    <a:pt x="42" y="307"/>
                                    <a:pt x="26" y="303"/>
                                    <a:pt x="10" y="293"/>
                                  </a:cubicBezTo>
                                  <a:lnTo>
                                    <a:pt x="10" y="240"/>
                                  </a:lnTo>
                                  <a:cubicBezTo>
                                    <a:pt x="26" y="252"/>
                                    <a:pt x="41" y="258"/>
                                    <a:pt x="55" y="258"/>
                                  </a:cubicBezTo>
                                  <a:cubicBezTo>
                                    <a:pt x="80" y="258"/>
                                    <a:pt x="93" y="246"/>
                                    <a:pt x="93" y="221"/>
                                  </a:cubicBezTo>
                                  <a:cubicBezTo>
                                    <a:pt x="93" y="212"/>
                                    <a:pt x="90" y="204"/>
                                    <a:pt x="86" y="198"/>
                                  </a:cubicBezTo>
                                  <a:cubicBezTo>
                                    <a:pt x="84" y="194"/>
                                    <a:pt x="80" y="191"/>
                                    <a:pt x="76" y="186"/>
                                  </a:cubicBezTo>
                                  <a:cubicBezTo>
                                    <a:pt x="71" y="182"/>
                                    <a:pt x="66" y="177"/>
                                    <a:pt x="59" y="172"/>
                                  </a:cubicBezTo>
                                  <a:cubicBezTo>
                                    <a:pt x="36" y="154"/>
                                    <a:pt x="20" y="139"/>
                                    <a:pt x="12" y="127"/>
                                  </a:cubicBezTo>
                                  <a:cubicBezTo>
                                    <a:pt x="4" y="114"/>
                                    <a:pt x="0" y="99"/>
                                    <a:pt x="0" y="81"/>
                                  </a:cubicBezTo>
                                  <a:cubicBezTo>
                                    <a:pt x="0" y="57"/>
                                    <a:pt x="7" y="38"/>
                                    <a:pt x="22" y="22"/>
                                  </a:cubicBezTo>
                                  <a:cubicBezTo>
                                    <a:pt x="37" y="7"/>
                                    <a:pt x="56" y="0"/>
                                    <a:pt x="80" y="0"/>
                                  </a:cubicBezTo>
                                  <a:cubicBezTo>
                                    <a:pt x="97" y="0"/>
                                    <a:pt x="113" y="4"/>
                                    <a:pt x="129" y="13"/>
                                  </a:cubicBezTo>
                                  <a:lnTo>
                                    <a:pt x="129" y="13"/>
                                  </a:lnTo>
                                  <a:close/>
                                </a:path>
                              </a:pathLst>
                            </a:custGeom>
                            <a:solidFill>
                              <a:srgbClr val="3B463C"/>
                            </a:solidFill>
                            <a:ln w="0">
                              <a:solidFill>
                                <a:srgbClr val="000000"/>
                              </a:solidFill>
                              <a:round/>
                              <a:headEnd/>
                              <a:tailEnd/>
                            </a:ln>
                          </wps:spPr>
                          <wps:bodyPr rot="0" vert="horz" wrap="square" lIns="91440" tIns="45720" rIns="91440" bIns="45720" anchor="t" anchorCtr="0" upright="1">
                            <a:noAutofit/>
                          </wps:bodyPr>
                        </wps:wsp>
                        <wps:wsp>
                          <wps:cNvPr id="22" name="Freeform 238"/>
                          <wps:cNvSpPr>
                            <a:spLocks noEditPoints="1"/>
                          </wps:cNvSpPr>
                          <wps:spPr bwMode="auto">
                            <a:xfrm>
                              <a:off x="17259" y="28511"/>
                              <a:ext cx="1683" cy="2889"/>
                            </a:xfrm>
                            <a:custGeom>
                              <a:avLst/>
                              <a:gdLst>
                                <a:gd name="T0" fmla="*/ 118171 w 178"/>
                                <a:gd name="T1" fmla="*/ 190406 h 305"/>
                                <a:gd name="T2" fmla="*/ 118171 w 178"/>
                                <a:gd name="T3" fmla="*/ 190406 h 305"/>
                                <a:gd name="T4" fmla="*/ 166384 w 178"/>
                                <a:gd name="T5" fmla="*/ 190406 h 305"/>
                                <a:gd name="T6" fmla="*/ 86028 w 178"/>
                                <a:gd name="T7" fmla="*/ 288925 h 305"/>
                                <a:gd name="T8" fmla="*/ 47268 w 178"/>
                                <a:gd name="T9" fmla="*/ 281347 h 305"/>
                                <a:gd name="T10" fmla="*/ 20798 w 178"/>
                                <a:gd name="T11" fmla="*/ 254822 h 305"/>
                                <a:gd name="T12" fmla="*/ 4727 w 178"/>
                                <a:gd name="T13" fmla="*/ 210300 h 305"/>
                                <a:gd name="T14" fmla="*/ 0 w 178"/>
                                <a:gd name="T15" fmla="*/ 145883 h 305"/>
                                <a:gd name="T16" fmla="*/ 20798 w 178"/>
                                <a:gd name="T17" fmla="*/ 35997 h 305"/>
                                <a:gd name="T18" fmla="*/ 84138 w 178"/>
                                <a:gd name="T19" fmla="*/ 0 h 305"/>
                                <a:gd name="T20" fmla="*/ 168275 w 178"/>
                                <a:gd name="T21" fmla="*/ 148725 h 305"/>
                                <a:gd name="T22" fmla="*/ 168275 w 178"/>
                                <a:gd name="T23" fmla="*/ 154409 h 305"/>
                                <a:gd name="T24" fmla="*/ 50104 w 178"/>
                                <a:gd name="T25" fmla="*/ 154409 h 305"/>
                                <a:gd name="T26" fmla="*/ 86028 w 178"/>
                                <a:gd name="T27" fmla="*/ 244402 h 305"/>
                                <a:gd name="T28" fmla="*/ 118171 w 178"/>
                                <a:gd name="T29" fmla="*/ 190406 h 305"/>
                                <a:gd name="T30" fmla="*/ 118171 w 178"/>
                                <a:gd name="T31" fmla="*/ 190406 h 305"/>
                                <a:gd name="T32" fmla="*/ 116280 w 178"/>
                                <a:gd name="T33" fmla="*/ 117465 h 305"/>
                                <a:gd name="T34" fmla="*/ 116280 w 178"/>
                                <a:gd name="T35" fmla="*/ 117465 h 305"/>
                                <a:gd name="T36" fmla="*/ 105881 w 178"/>
                                <a:gd name="T37" fmla="*/ 59680 h 305"/>
                                <a:gd name="T38" fmla="*/ 83192 w 178"/>
                                <a:gd name="T39" fmla="*/ 43576 h 305"/>
                                <a:gd name="T40" fmla="*/ 60503 w 178"/>
                                <a:gd name="T41" fmla="*/ 59680 h 305"/>
                                <a:gd name="T42" fmla="*/ 50104 w 178"/>
                                <a:gd name="T43" fmla="*/ 117465 h 305"/>
                                <a:gd name="T44" fmla="*/ 116280 w 178"/>
                                <a:gd name="T45" fmla="*/ 117465 h 30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78" h="305">
                                  <a:moveTo>
                                    <a:pt x="125" y="201"/>
                                  </a:moveTo>
                                  <a:lnTo>
                                    <a:pt x="125" y="201"/>
                                  </a:lnTo>
                                  <a:lnTo>
                                    <a:pt x="176" y="201"/>
                                  </a:lnTo>
                                  <a:cubicBezTo>
                                    <a:pt x="172" y="271"/>
                                    <a:pt x="144" y="305"/>
                                    <a:pt x="91" y="305"/>
                                  </a:cubicBezTo>
                                  <a:cubicBezTo>
                                    <a:pt x="75" y="305"/>
                                    <a:pt x="61" y="302"/>
                                    <a:pt x="50" y="297"/>
                                  </a:cubicBezTo>
                                  <a:cubicBezTo>
                                    <a:pt x="38" y="291"/>
                                    <a:pt x="29" y="281"/>
                                    <a:pt x="22" y="269"/>
                                  </a:cubicBezTo>
                                  <a:cubicBezTo>
                                    <a:pt x="14" y="257"/>
                                    <a:pt x="9" y="241"/>
                                    <a:pt x="5" y="222"/>
                                  </a:cubicBezTo>
                                  <a:cubicBezTo>
                                    <a:pt x="2" y="203"/>
                                    <a:pt x="0" y="180"/>
                                    <a:pt x="0" y="154"/>
                                  </a:cubicBezTo>
                                  <a:cubicBezTo>
                                    <a:pt x="0" y="101"/>
                                    <a:pt x="7" y="63"/>
                                    <a:pt x="22" y="38"/>
                                  </a:cubicBezTo>
                                  <a:cubicBezTo>
                                    <a:pt x="36" y="12"/>
                                    <a:pt x="59" y="0"/>
                                    <a:pt x="89" y="0"/>
                                  </a:cubicBezTo>
                                  <a:cubicBezTo>
                                    <a:pt x="149" y="0"/>
                                    <a:pt x="178" y="52"/>
                                    <a:pt x="178" y="157"/>
                                  </a:cubicBezTo>
                                  <a:lnTo>
                                    <a:pt x="178" y="163"/>
                                  </a:lnTo>
                                  <a:lnTo>
                                    <a:pt x="53" y="163"/>
                                  </a:lnTo>
                                  <a:cubicBezTo>
                                    <a:pt x="53" y="227"/>
                                    <a:pt x="66" y="258"/>
                                    <a:pt x="91" y="258"/>
                                  </a:cubicBezTo>
                                  <a:cubicBezTo>
                                    <a:pt x="114" y="258"/>
                                    <a:pt x="125" y="239"/>
                                    <a:pt x="125" y="201"/>
                                  </a:cubicBezTo>
                                  <a:close/>
                                  <a:moveTo>
                                    <a:pt x="123" y="124"/>
                                  </a:moveTo>
                                  <a:lnTo>
                                    <a:pt x="123" y="124"/>
                                  </a:lnTo>
                                  <a:cubicBezTo>
                                    <a:pt x="120" y="93"/>
                                    <a:pt x="117" y="72"/>
                                    <a:pt x="112" y="63"/>
                                  </a:cubicBezTo>
                                  <a:cubicBezTo>
                                    <a:pt x="107" y="52"/>
                                    <a:pt x="99" y="46"/>
                                    <a:pt x="88" y="46"/>
                                  </a:cubicBezTo>
                                  <a:cubicBezTo>
                                    <a:pt x="77" y="46"/>
                                    <a:pt x="69" y="52"/>
                                    <a:pt x="64" y="63"/>
                                  </a:cubicBezTo>
                                  <a:cubicBezTo>
                                    <a:pt x="59" y="72"/>
                                    <a:pt x="56" y="93"/>
                                    <a:pt x="53" y="124"/>
                                  </a:cubicBezTo>
                                  <a:lnTo>
                                    <a:pt x="123" y="124"/>
                                  </a:lnTo>
                                  <a:close/>
                                </a:path>
                              </a:pathLst>
                            </a:custGeom>
                            <a:solidFill>
                              <a:srgbClr val="3B463C"/>
                            </a:solidFill>
                            <a:ln w="0">
                              <a:solidFill>
                                <a:srgbClr val="000000"/>
                              </a:solidFill>
                              <a:round/>
                              <a:headEnd/>
                              <a:tailEnd/>
                            </a:ln>
                          </wps:spPr>
                          <wps:bodyPr rot="0" vert="horz" wrap="square" lIns="91440" tIns="45720" rIns="91440" bIns="45720" anchor="t" anchorCtr="0" upright="1">
                            <a:noAutofit/>
                          </wps:bodyPr>
                        </wps:wsp>
                        <wps:wsp>
                          <wps:cNvPr id="23" name="Freeform 239"/>
                          <wps:cNvSpPr>
                            <a:spLocks/>
                          </wps:cNvSpPr>
                          <wps:spPr bwMode="auto">
                            <a:xfrm>
                              <a:off x="19405" y="28492"/>
                              <a:ext cx="1124" cy="2870"/>
                            </a:xfrm>
                            <a:custGeom>
                              <a:avLst/>
                              <a:gdLst>
                                <a:gd name="T0" fmla="*/ 0 w 119"/>
                                <a:gd name="T1" fmla="*/ 6631 h 303"/>
                                <a:gd name="T2" fmla="*/ 0 w 119"/>
                                <a:gd name="T3" fmla="*/ 6631 h 303"/>
                                <a:gd name="T4" fmla="*/ 51947 w 119"/>
                                <a:gd name="T5" fmla="*/ 6631 h 303"/>
                                <a:gd name="T6" fmla="*/ 51947 w 119"/>
                                <a:gd name="T7" fmla="*/ 41679 h 303"/>
                                <a:gd name="T8" fmla="*/ 78393 w 119"/>
                                <a:gd name="T9" fmla="*/ 10420 h 303"/>
                                <a:gd name="T10" fmla="*/ 112395 w 119"/>
                                <a:gd name="T11" fmla="*/ 0 h 303"/>
                                <a:gd name="T12" fmla="*/ 112395 w 119"/>
                                <a:gd name="T13" fmla="*/ 53994 h 303"/>
                                <a:gd name="T14" fmla="*/ 103895 w 119"/>
                                <a:gd name="T15" fmla="*/ 53047 h 303"/>
                                <a:gd name="T16" fmla="*/ 63281 w 119"/>
                                <a:gd name="T17" fmla="*/ 67256 h 303"/>
                                <a:gd name="T18" fmla="*/ 51947 w 119"/>
                                <a:gd name="T19" fmla="*/ 116513 h 303"/>
                                <a:gd name="T20" fmla="*/ 51947 w 119"/>
                                <a:gd name="T21" fmla="*/ 287020 h 303"/>
                                <a:gd name="T22" fmla="*/ 0 w 119"/>
                                <a:gd name="T23" fmla="*/ 287020 h 303"/>
                                <a:gd name="T24" fmla="*/ 0 w 119"/>
                                <a:gd name="T25" fmla="*/ 6631 h 30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9" h="303">
                                  <a:moveTo>
                                    <a:pt x="0" y="7"/>
                                  </a:moveTo>
                                  <a:lnTo>
                                    <a:pt x="0" y="7"/>
                                  </a:lnTo>
                                  <a:lnTo>
                                    <a:pt x="55" y="7"/>
                                  </a:lnTo>
                                  <a:lnTo>
                                    <a:pt x="55" y="44"/>
                                  </a:lnTo>
                                  <a:cubicBezTo>
                                    <a:pt x="64" y="28"/>
                                    <a:pt x="74" y="17"/>
                                    <a:pt x="83" y="11"/>
                                  </a:cubicBezTo>
                                  <a:cubicBezTo>
                                    <a:pt x="92" y="4"/>
                                    <a:pt x="104" y="1"/>
                                    <a:pt x="119" y="0"/>
                                  </a:cubicBezTo>
                                  <a:lnTo>
                                    <a:pt x="119" y="57"/>
                                  </a:lnTo>
                                  <a:cubicBezTo>
                                    <a:pt x="115" y="56"/>
                                    <a:pt x="112" y="56"/>
                                    <a:pt x="110" y="56"/>
                                  </a:cubicBezTo>
                                  <a:cubicBezTo>
                                    <a:pt x="90" y="56"/>
                                    <a:pt x="76" y="61"/>
                                    <a:pt x="67" y="71"/>
                                  </a:cubicBezTo>
                                  <a:cubicBezTo>
                                    <a:pt x="59" y="81"/>
                                    <a:pt x="55" y="99"/>
                                    <a:pt x="55" y="123"/>
                                  </a:cubicBezTo>
                                  <a:lnTo>
                                    <a:pt x="55" y="303"/>
                                  </a:lnTo>
                                  <a:lnTo>
                                    <a:pt x="0" y="303"/>
                                  </a:lnTo>
                                  <a:lnTo>
                                    <a:pt x="0" y="7"/>
                                  </a:lnTo>
                                  <a:close/>
                                </a:path>
                              </a:pathLst>
                            </a:custGeom>
                            <a:solidFill>
                              <a:srgbClr val="3B463C"/>
                            </a:solidFill>
                            <a:ln w="0">
                              <a:solidFill>
                                <a:srgbClr val="000000"/>
                              </a:solidFill>
                              <a:round/>
                              <a:headEnd/>
                              <a:tailEnd/>
                            </a:ln>
                          </wps:spPr>
                          <wps:bodyPr rot="0" vert="horz" wrap="square" lIns="91440" tIns="45720" rIns="91440" bIns="45720" anchor="t" anchorCtr="0" upright="1">
                            <a:noAutofit/>
                          </wps:bodyPr>
                        </wps:wsp>
                        <wps:wsp>
                          <wps:cNvPr id="24" name="Freeform 240"/>
                          <wps:cNvSpPr>
                            <a:spLocks noEditPoints="1"/>
                          </wps:cNvSpPr>
                          <wps:spPr bwMode="auto">
                            <a:xfrm>
                              <a:off x="20777" y="27368"/>
                              <a:ext cx="711" cy="3994"/>
                            </a:xfrm>
                            <a:custGeom>
                              <a:avLst/>
                              <a:gdLst>
                                <a:gd name="T0" fmla="*/ 11379 w 75"/>
                                <a:gd name="T1" fmla="*/ 119257 h 422"/>
                                <a:gd name="T2" fmla="*/ 11379 w 75"/>
                                <a:gd name="T3" fmla="*/ 119257 h 422"/>
                                <a:gd name="T4" fmla="*/ 63534 w 75"/>
                                <a:gd name="T5" fmla="*/ 119257 h 422"/>
                                <a:gd name="T6" fmla="*/ 63534 w 75"/>
                                <a:gd name="T7" fmla="*/ 399415 h 422"/>
                                <a:gd name="T8" fmla="*/ 11379 w 75"/>
                                <a:gd name="T9" fmla="*/ 399415 h 422"/>
                                <a:gd name="T10" fmla="*/ 11379 w 75"/>
                                <a:gd name="T11" fmla="*/ 119257 h 422"/>
                                <a:gd name="T12" fmla="*/ 36034 w 75"/>
                                <a:gd name="T13" fmla="*/ 0 h 422"/>
                                <a:gd name="T14" fmla="*/ 36034 w 75"/>
                                <a:gd name="T15" fmla="*/ 0 h 422"/>
                                <a:gd name="T16" fmla="*/ 60689 w 75"/>
                                <a:gd name="T17" fmla="*/ 10411 h 422"/>
                                <a:gd name="T18" fmla="*/ 71120 w 75"/>
                                <a:gd name="T19" fmla="*/ 35020 h 422"/>
                                <a:gd name="T20" fmla="*/ 60689 w 75"/>
                                <a:gd name="T21" fmla="*/ 59628 h 422"/>
                                <a:gd name="T22" fmla="*/ 35086 w 75"/>
                                <a:gd name="T23" fmla="*/ 70040 h 422"/>
                                <a:gd name="T24" fmla="*/ 10431 w 75"/>
                                <a:gd name="T25" fmla="*/ 59628 h 422"/>
                                <a:gd name="T26" fmla="*/ 0 w 75"/>
                                <a:gd name="T27" fmla="*/ 34073 h 422"/>
                                <a:gd name="T28" fmla="*/ 10431 w 75"/>
                                <a:gd name="T29" fmla="*/ 10411 h 422"/>
                                <a:gd name="T30" fmla="*/ 36034 w 75"/>
                                <a:gd name="T31" fmla="*/ 0 h 422"/>
                                <a:gd name="T32" fmla="*/ 36034 w 75"/>
                                <a:gd name="T33" fmla="*/ 0 h 42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5" h="422">
                                  <a:moveTo>
                                    <a:pt x="12" y="126"/>
                                  </a:moveTo>
                                  <a:lnTo>
                                    <a:pt x="12" y="126"/>
                                  </a:lnTo>
                                  <a:lnTo>
                                    <a:pt x="67" y="126"/>
                                  </a:lnTo>
                                  <a:lnTo>
                                    <a:pt x="67" y="422"/>
                                  </a:lnTo>
                                  <a:lnTo>
                                    <a:pt x="12" y="422"/>
                                  </a:lnTo>
                                  <a:lnTo>
                                    <a:pt x="12" y="126"/>
                                  </a:lnTo>
                                  <a:close/>
                                  <a:moveTo>
                                    <a:pt x="38" y="0"/>
                                  </a:moveTo>
                                  <a:lnTo>
                                    <a:pt x="38" y="0"/>
                                  </a:lnTo>
                                  <a:cubicBezTo>
                                    <a:pt x="48" y="0"/>
                                    <a:pt x="56" y="3"/>
                                    <a:pt x="64" y="11"/>
                                  </a:cubicBezTo>
                                  <a:cubicBezTo>
                                    <a:pt x="71" y="18"/>
                                    <a:pt x="75" y="27"/>
                                    <a:pt x="75" y="37"/>
                                  </a:cubicBezTo>
                                  <a:cubicBezTo>
                                    <a:pt x="75" y="47"/>
                                    <a:pt x="71" y="56"/>
                                    <a:pt x="64" y="63"/>
                                  </a:cubicBezTo>
                                  <a:cubicBezTo>
                                    <a:pt x="56" y="70"/>
                                    <a:pt x="48" y="74"/>
                                    <a:pt x="37" y="74"/>
                                  </a:cubicBezTo>
                                  <a:cubicBezTo>
                                    <a:pt x="27" y="74"/>
                                    <a:pt x="18" y="70"/>
                                    <a:pt x="11" y="63"/>
                                  </a:cubicBezTo>
                                  <a:cubicBezTo>
                                    <a:pt x="4" y="56"/>
                                    <a:pt x="0" y="47"/>
                                    <a:pt x="0" y="36"/>
                                  </a:cubicBezTo>
                                  <a:cubicBezTo>
                                    <a:pt x="0" y="26"/>
                                    <a:pt x="4" y="18"/>
                                    <a:pt x="11" y="11"/>
                                  </a:cubicBezTo>
                                  <a:cubicBezTo>
                                    <a:pt x="19" y="3"/>
                                    <a:pt x="28" y="0"/>
                                    <a:pt x="38" y="0"/>
                                  </a:cubicBezTo>
                                  <a:close/>
                                </a:path>
                              </a:pathLst>
                            </a:custGeom>
                            <a:solidFill>
                              <a:srgbClr val="3B463C"/>
                            </a:solidFill>
                            <a:ln w="0">
                              <a:solidFill>
                                <a:srgbClr val="000000"/>
                              </a:solidFill>
                              <a:round/>
                              <a:headEnd/>
                              <a:tailEnd/>
                            </a:ln>
                          </wps:spPr>
                          <wps:bodyPr rot="0" vert="horz" wrap="square" lIns="91440" tIns="45720" rIns="91440" bIns="45720" anchor="t" anchorCtr="0" upright="1">
                            <a:noAutofit/>
                          </wps:bodyPr>
                        </wps:wsp>
                        <wps:wsp>
                          <wps:cNvPr id="25" name="Freeform 241"/>
                          <wps:cNvSpPr>
                            <a:spLocks noEditPoints="1"/>
                          </wps:cNvSpPr>
                          <wps:spPr bwMode="auto">
                            <a:xfrm>
                              <a:off x="21894" y="28511"/>
                              <a:ext cx="1683" cy="2889"/>
                            </a:xfrm>
                            <a:custGeom>
                              <a:avLst/>
                              <a:gdLst>
                                <a:gd name="T0" fmla="*/ 118171 w 178"/>
                                <a:gd name="T1" fmla="*/ 190406 h 305"/>
                                <a:gd name="T2" fmla="*/ 118171 w 178"/>
                                <a:gd name="T3" fmla="*/ 190406 h 305"/>
                                <a:gd name="T4" fmla="*/ 166384 w 178"/>
                                <a:gd name="T5" fmla="*/ 190406 h 305"/>
                                <a:gd name="T6" fmla="*/ 85083 w 178"/>
                                <a:gd name="T7" fmla="*/ 288925 h 305"/>
                                <a:gd name="T8" fmla="*/ 47268 w 178"/>
                                <a:gd name="T9" fmla="*/ 281347 h 305"/>
                                <a:gd name="T10" fmla="*/ 19853 w 178"/>
                                <a:gd name="T11" fmla="*/ 254822 h 305"/>
                                <a:gd name="T12" fmla="*/ 4727 w 178"/>
                                <a:gd name="T13" fmla="*/ 210300 h 305"/>
                                <a:gd name="T14" fmla="*/ 0 w 178"/>
                                <a:gd name="T15" fmla="*/ 145883 h 305"/>
                                <a:gd name="T16" fmla="*/ 20798 w 178"/>
                                <a:gd name="T17" fmla="*/ 35997 h 305"/>
                                <a:gd name="T18" fmla="*/ 84138 w 178"/>
                                <a:gd name="T19" fmla="*/ 0 h 305"/>
                                <a:gd name="T20" fmla="*/ 168275 w 178"/>
                                <a:gd name="T21" fmla="*/ 148725 h 305"/>
                                <a:gd name="T22" fmla="*/ 168275 w 178"/>
                                <a:gd name="T23" fmla="*/ 154409 h 305"/>
                                <a:gd name="T24" fmla="*/ 50104 w 178"/>
                                <a:gd name="T25" fmla="*/ 154409 h 305"/>
                                <a:gd name="T26" fmla="*/ 86028 w 178"/>
                                <a:gd name="T27" fmla="*/ 244402 h 305"/>
                                <a:gd name="T28" fmla="*/ 118171 w 178"/>
                                <a:gd name="T29" fmla="*/ 190406 h 305"/>
                                <a:gd name="T30" fmla="*/ 118171 w 178"/>
                                <a:gd name="T31" fmla="*/ 190406 h 305"/>
                                <a:gd name="T32" fmla="*/ 115335 w 178"/>
                                <a:gd name="T33" fmla="*/ 117465 h 305"/>
                                <a:gd name="T34" fmla="*/ 115335 w 178"/>
                                <a:gd name="T35" fmla="*/ 117465 h 305"/>
                                <a:gd name="T36" fmla="*/ 105881 w 178"/>
                                <a:gd name="T37" fmla="*/ 59680 h 305"/>
                                <a:gd name="T38" fmla="*/ 83192 w 178"/>
                                <a:gd name="T39" fmla="*/ 43576 h 305"/>
                                <a:gd name="T40" fmla="*/ 60503 w 178"/>
                                <a:gd name="T41" fmla="*/ 59680 h 305"/>
                                <a:gd name="T42" fmla="*/ 50104 w 178"/>
                                <a:gd name="T43" fmla="*/ 117465 h 305"/>
                                <a:gd name="T44" fmla="*/ 115335 w 178"/>
                                <a:gd name="T45" fmla="*/ 117465 h 30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78" h="305">
                                  <a:moveTo>
                                    <a:pt x="125" y="201"/>
                                  </a:moveTo>
                                  <a:lnTo>
                                    <a:pt x="125" y="201"/>
                                  </a:lnTo>
                                  <a:lnTo>
                                    <a:pt x="176" y="201"/>
                                  </a:lnTo>
                                  <a:cubicBezTo>
                                    <a:pt x="172" y="271"/>
                                    <a:pt x="144" y="305"/>
                                    <a:pt x="90" y="305"/>
                                  </a:cubicBezTo>
                                  <a:cubicBezTo>
                                    <a:pt x="75" y="305"/>
                                    <a:pt x="61" y="302"/>
                                    <a:pt x="50" y="297"/>
                                  </a:cubicBezTo>
                                  <a:cubicBezTo>
                                    <a:pt x="38" y="291"/>
                                    <a:pt x="29" y="281"/>
                                    <a:pt x="21" y="269"/>
                                  </a:cubicBezTo>
                                  <a:cubicBezTo>
                                    <a:pt x="14" y="257"/>
                                    <a:pt x="9" y="241"/>
                                    <a:pt x="5" y="222"/>
                                  </a:cubicBezTo>
                                  <a:cubicBezTo>
                                    <a:pt x="1" y="203"/>
                                    <a:pt x="0" y="180"/>
                                    <a:pt x="0" y="154"/>
                                  </a:cubicBezTo>
                                  <a:cubicBezTo>
                                    <a:pt x="0" y="101"/>
                                    <a:pt x="7" y="63"/>
                                    <a:pt x="22" y="38"/>
                                  </a:cubicBezTo>
                                  <a:cubicBezTo>
                                    <a:pt x="36" y="12"/>
                                    <a:pt x="59" y="0"/>
                                    <a:pt x="89" y="0"/>
                                  </a:cubicBezTo>
                                  <a:cubicBezTo>
                                    <a:pt x="149" y="0"/>
                                    <a:pt x="178" y="52"/>
                                    <a:pt x="178" y="157"/>
                                  </a:cubicBezTo>
                                  <a:lnTo>
                                    <a:pt x="178" y="163"/>
                                  </a:lnTo>
                                  <a:lnTo>
                                    <a:pt x="53" y="163"/>
                                  </a:lnTo>
                                  <a:cubicBezTo>
                                    <a:pt x="53" y="227"/>
                                    <a:pt x="66" y="258"/>
                                    <a:pt x="91" y="258"/>
                                  </a:cubicBezTo>
                                  <a:cubicBezTo>
                                    <a:pt x="114" y="258"/>
                                    <a:pt x="125" y="239"/>
                                    <a:pt x="125" y="201"/>
                                  </a:cubicBezTo>
                                  <a:close/>
                                  <a:moveTo>
                                    <a:pt x="122" y="124"/>
                                  </a:moveTo>
                                  <a:lnTo>
                                    <a:pt x="122" y="124"/>
                                  </a:lnTo>
                                  <a:cubicBezTo>
                                    <a:pt x="120" y="93"/>
                                    <a:pt x="117" y="72"/>
                                    <a:pt x="112" y="63"/>
                                  </a:cubicBezTo>
                                  <a:cubicBezTo>
                                    <a:pt x="107" y="52"/>
                                    <a:pt x="99" y="46"/>
                                    <a:pt x="88" y="46"/>
                                  </a:cubicBezTo>
                                  <a:cubicBezTo>
                                    <a:pt x="77" y="46"/>
                                    <a:pt x="69" y="52"/>
                                    <a:pt x="64" y="63"/>
                                  </a:cubicBezTo>
                                  <a:cubicBezTo>
                                    <a:pt x="59" y="72"/>
                                    <a:pt x="56" y="93"/>
                                    <a:pt x="53" y="124"/>
                                  </a:cubicBezTo>
                                  <a:lnTo>
                                    <a:pt x="122" y="124"/>
                                  </a:lnTo>
                                  <a:close/>
                                </a:path>
                              </a:pathLst>
                            </a:custGeom>
                            <a:solidFill>
                              <a:srgbClr val="3B463C"/>
                            </a:solidFill>
                            <a:ln w="0">
                              <a:solidFill>
                                <a:srgbClr val="000000"/>
                              </a:solidFill>
                              <a:round/>
                              <a:headEnd/>
                              <a:tailEnd/>
                            </a:ln>
                          </wps:spPr>
                          <wps:bodyPr rot="0" vert="horz" wrap="square" lIns="91440" tIns="45720" rIns="91440" bIns="45720" anchor="t" anchorCtr="0" upright="1">
                            <a:noAutofit/>
                          </wps:bodyPr>
                        </wps:wsp>
                        <wps:wsp>
                          <wps:cNvPr id="26" name="Freeform 242"/>
                          <wps:cNvSpPr>
                            <a:spLocks/>
                          </wps:cNvSpPr>
                          <wps:spPr bwMode="auto">
                            <a:xfrm>
                              <a:off x="23907" y="28492"/>
                              <a:ext cx="1353" cy="2908"/>
                            </a:xfrm>
                            <a:custGeom>
                              <a:avLst/>
                              <a:gdLst>
                                <a:gd name="T0" fmla="*/ 122013 w 143"/>
                                <a:gd name="T1" fmla="*/ 12315 h 307"/>
                                <a:gd name="T2" fmla="*/ 122013 w 143"/>
                                <a:gd name="T3" fmla="*/ 12315 h 307"/>
                                <a:gd name="T4" fmla="*/ 122013 w 143"/>
                                <a:gd name="T5" fmla="*/ 60629 h 307"/>
                                <a:gd name="T6" fmla="*/ 82288 w 143"/>
                                <a:gd name="T7" fmla="*/ 46419 h 307"/>
                                <a:gd name="T8" fmla="*/ 69046 w 143"/>
                                <a:gd name="T9" fmla="*/ 49261 h 307"/>
                                <a:gd name="T10" fmla="*/ 58642 w 143"/>
                                <a:gd name="T11" fmla="*/ 55892 h 307"/>
                                <a:gd name="T12" fmla="*/ 52021 w 143"/>
                                <a:gd name="T13" fmla="*/ 65366 h 307"/>
                                <a:gd name="T14" fmla="*/ 49184 w 143"/>
                                <a:gd name="T15" fmla="*/ 77681 h 307"/>
                                <a:gd name="T16" fmla="*/ 85126 w 143"/>
                                <a:gd name="T17" fmla="*/ 125995 h 307"/>
                                <a:gd name="T18" fmla="*/ 109717 w 143"/>
                                <a:gd name="T19" fmla="*/ 146836 h 307"/>
                                <a:gd name="T20" fmla="*/ 124851 w 143"/>
                                <a:gd name="T21" fmla="*/ 164835 h 307"/>
                                <a:gd name="T22" fmla="*/ 135255 w 143"/>
                                <a:gd name="T23" fmla="*/ 208412 h 307"/>
                                <a:gd name="T24" fmla="*/ 113501 w 143"/>
                                <a:gd name="T25" fmla="*/ 269041 h 307"/>
                                <a:gd name="T26" fmla="*/ 54859 w 143"/>
                                <a:gd name="T27" fmla="*/ 290830 h 307"/>
                                <a:gd name="T28" fmla="*/ 9458 w 143"/>
                                <a:gd name="T29" fmla="*/ 277567 h 307"/>
                                <a:gd name="T30" fmla="*/ 9458 w 143"/>
                                <a:gd name="T31" fmla="*/ 227359 h 307"/>
                                <a:gd name="T32" fmla="*/ 52021 w 143"/>
                                <a:gd name="T33" fmla="*/ 244411 h 307"/>
                                <a:gd name="T34" fmla="*/ 87017 w 143"/>
                                <a:gd name="T35" fmla="*/ 209360 h 307"/>
                                <a:gd name="T36" fmla="*/ 81342 w 143"/>
                                <a:gd name="T37" fmla="*/ 187571 h 307"/>
                                <a:gd name="T38" fmla="*/ 71884 w 143"/>
                                <a:gd name="T39" fmla="*/ 176203 h 307"/>
                                <a:gd name="T40" fmla="*/ 55805 w 143"/>
                                <a:gd name="T41" fmla="*/ 162941 h 307"/>
                                <a:gd name="T42" fmla="*/ 11350 w 143"/>
                                <a:gd name="T43" fmla="*/ 120311 h 307"/>
                                <a:gd name="T44" fmla="*/ 0 w 143"/>
                                <a:gd name="T45" fmla="*/ 76734 h 307"/>
                                <a:gd name="T46" fmla="*/ 20808 w 143"/>
                                <a:gd name="T47" fmla="*/ 20841 h 307"/>
                                <a:gd name="T48" fmla="*/ 75667 w 143"/>
                                <a:gd name="T49" fmla="*/ 0 h 307"/>
                                <a:gd name="T50" fmla="*/ 122013 w 143"/>
                                <a:gd name="T51" fmla="*/ 12315 h 307"/>
                                <a:gd name="T52" fmla="*/ 122013 w 143"/>
                                <a:gd name="T53" fmla="*/ 12315 h 30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43" h="307">
                                  <a:moveTo>
                                    <a:pt x="129" y="13"/>
                                  </a:moveTo>
                                  <a:lnTo>
                                    <a:pt x="129" y="13"/>
                                  </a:lnTo>
                                  <a:lnTo>
                                    <a:pt x="129" y="64"/>
                                  </a:lnTo>
                                  <a:cubicBezTo>
                                    <a:pt x="115" y="54"/>
                                    <a:pt x="101" y="49"/>
                                    <a:pt x="87" y="49"/>
                                  </a:cubicBezTo>
                                  <a:cubicBezTo>
                                    <a:pt x="82" y="49"/>
                                    <a:pt x="77" y="50"/>
                                    <a:pt x="73" y="52"/>
                                  </a:cubicBezTo>
                                  <a:cubicBezTo>
                                    <a:pt x="69" y="53"/>
                                    <a:pt x="65" y="56"/>
                                    <a:pt x="62" y="59"/>
                                  </a:cubicBezTo>
                                  <a:cubicBezTo>
                                    <a:pt x="59" y="62"/>
                                    <a:pt x="56" y="65"/>
                                    <a:pt x="55" y="69"/>
                                  </a:cubicBezTo>
                                  <a:cubicBezTo>
                                    <a:pt x="53" y="73"/>
                                    <a:pt x="52" y="78"/>
                                    <a:pt x="52" y="82"/>
                                  </a:cubicBezTo>
                                  <a:cubicBezTo>
                                    <a:pt x="52" y="96"/>
                                    <a:pt x="65" y="113"/>
                                    <a:pt x="90" y="133"/>
                                  </a:cubicBezTo>
                                  <a:cubicBezTo>
                                    <a:pt x="100" y="141"/>
                                    <a:pt x="109" y="148"/>
                                    <a:pt x="116" y="155"/>
                                  </a:cubicBezTo>
                                  <a:cubicBezTo>
                                    <a:pt x="123" y="162"/>
                                    <a:pt x="128" y="168"/>
                                    <a:pt x="132" y="174"/>
                                  </a:cubicBezTo>
                                  <a:cubicBezTo>
                                    <a:pt x="139" y="186"/>
                                    <a:pt x="143" y="202"/>
                                    <a:pt x="143" y="220"/>
                                  </a:cubicBezTo>
                                  <a:cubicBezTo>
                                    <a:pt x="143" y="246"/>
                                    <a:pt x="135" y="268"/>
                                    <a:pt x="120" y="284"/>
                                  </a:cubicBezTo>
                                  <a:cubicBezTo>
                                    <a:pt x="104" y="299"/>
                                    <a:pt x="84" y="307"/>
                                    <a:pt x="58" y="307"/>
                                  </a:cubicBezTo>
                                  <a:cubicBezTo>
                                    <a:pt x="42" y="307"/>
                                    <a:pt x="26" y="303"/>
                                    <a:pt x="10" y="293"/>
                                  </a:cubicBezTo>
                                  <a:lnTo>
                                    <a:pt x="10" y="240"/>
                                  </a:lnTo>
                                  <a:cubicBezTo>
                                    <a:pt x="26" y="252"/>
                                    <a:pt x="41" y="258"/>
                                    <a:pt x="55" y="258"/>
                                  </a:cubicBezTo>
                                  <a:cubicBezTo>
                                    <a:pt x="80" y="258"/>
                                    <a:pt x="92" y="246"/>
                                    <a:pt x="92" y="221"/>
                                  </a:cubicBezTo>
                                  <a:cubicBezTo>
                                    <a:pt x="92" y="212"/>
                                    <a:pt x="90" y="204"/>
                                    <a:pt x="86" y="198"/>
                                  </a:cubicBezTo>
                                  <a:cubicBezTo>
                                    <a:pt x="83" y="194"/>
                                    <a:pt x="80" y="191"/>
                                    <a:pt x="76" y="186"/>
                                  </a:cubicBezTo>
                                  <a:cubicBezTo>
                                    <a:pt x="71" y="182"/>
                                    <a:pt x="65" y="177"/>
                                    <a:pt x="59" y="172"/>
                                  </a:cubicBezTo>
                                  <a:cubicBezTo>
                                    <a:pt x="36" y="154"/>
                                    <a:pt x="20" y="139"/>
                                    <a:pt x="12" y="127"/>
                                  </a:cubicBezTo>
                                  <a:cubicBezTo>
                                    <a:pt x="4" y="114"/>
                                    <a:pt x="0" y="99"/>
                                    <a:pt x="0" y="81"/>
                                  </a:cubicBezTo>
                                  <a:cubicBezTo>
                                    <a:pt x="0" y="57"/>
                                    <a:pt x="7" y="38"/>
                                    <a:pt x="22" y="22"/>
                                  </a:cubicBezTo>
                                  <a:cubicBezTo>
                                    <a:pt x="37" y="7"/>
                                    <a:pt x="56" y="0"/>
                                    <a:pt x="80" y="0"/>
                                  </a:cubicBezTo>
                                  <a:cubicBezTo>
                                    <a:pt x="97" y="0"/>
                                    <a:pt x="113" y="4"/>
                                    <a:pt x="129" y="13"/>
                                  </a:cubicBezTo>
                                  <a:lnTo>
                                    <a:pt x="129" y="13"/>
                                  </a:lnTo>
                                  <a:close/>
                                </a:path>
                              </a:pathLst>
                            </a:custGeom>
                            <a:solidFill>
                              <a:srgbClr val="3B463C"/>
                            </a:solidFill>
                            <a:ln w="0">
                              <a:solidFill>
                                <a:srgbClr val="000000"/>
                              </a:solidFill>
                              <a:round/>
                              <a:headEnd/>
                              <a:tailEnd/>
                            </a:ln>
                          </wps:spPr>
                          <wps:bodyPr rot="0" vert="horz" wrap="square" lIns="91440" tIns="45720" rIns="91440" bIns="45720" anchor="t" anchorCtr="0" upright="1">
                            <a:noAutofit/>
                          </wps:bodyPr>
                        </wps:wsp>
                        <wps:wsp>
                          <wps:cNvPr id="27" name="Freeform 243"/>
                          <wps:cNvSpPr>
                            <a:spLocks noEditPoints="1"/>
                          </wps:cNvSpPr>
                          <wps:spPr bwMode="auto">
                            <a:xfrm>
                              <a:off x="21553" y="40081"/>
                              <a:ext cx="969" cy="1238"/>
                            </a:xfrm>
                            <a:custGeom>
                              <a:avLst/>
                              <a:gdLst>
                                <a:gd name="T0" fmla="*/ 0 w 76"/>
                                <a:gd name="T1" fmla="*/ 123825 h 110"/>
                                <a:gd name="T2" fmla="*/ 0 w 76"/>
                                <a:gd name="T3" fmla="*/ 123825 h 110"/>
                                <a:gd name="T4" fmla="*/ 0 w 76"/>
                                <a:gd name="T5" fmla="*/ 0 h 110"/>
                                <a:gd name="T6" fmla="*/ 33131 w 76"/>
                                <a:gd name="T7" fmla="*/ 0 h 110"/>
                                <a:gd name="T8" fmla="*/ 76455 w 76"/>
                                <a:gd name="T9" fmla="*/ 12383 h 110"/>
                                <a:gd name="T10" fmla="*/ 96843 w 76"/>
                                <a:gd name="T11" fmla="*/ 61913 h 110"/>
                                <a:gd name="T12" fmla="*/ 80278 w 76"/>
                                <a:gd name="T13" fmla="*/ 109191 h 110"/>
                                <a:gd name="T14" fmla="*/ 35679 w 76"/>
                                <a:gd name="T15" fmla="*/ 123825 h 110"/>
                                <a:gd name="T16" fmla="*/ 0 w 76"/>
                                <a:gd name="T17" fmla="*/ 123825 h 110"/>
                                <a:gd name="T18" fmla="*/ 38228 w 76"/>
                                <a:gd name="T19" fmla="*/ 93432 h 110"/>
                                <a:gd name="T20" fmla="*/ 38228 w 76"/>
                                <a:gd name="T21" fmla="*/ 93432 h 110"/>
                                <a:gd name="T22" fmla="*/ 58616 w 76"/>
                                <a:gd name="T23" fmla="*/ 63038 h 110"/>
                                <a:gd name="T24" fmla="*/ 53519 w 76"/>
                                <a:gd name="T25" fmla="*/ 39399 h 110"/>
                                <a:gd name="T26" fmla="*/ 39502 w 76"/>
                                <a:gd name="T27" fmla="*/ 30393 h 110"/>
                                <a:gd name="T28" fmla="*/ 38228 w 76"/>
                                <a:gd name="T29" fmla="*/ 30393 h 110"/>
                                <a:gd name="T30" fmla="*/ 38228 w 76"/>
                                <a:gd name="T31" fmla="*/ 93432 h 11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6" h="110">
                                  <a:moveTo>
                                    <a:pt x="0" y="110"/>
                                  </a:moveTo>
                                  <a:lnTo>
                                    <a:pt x="0" y="110"/>
                                  </a:lnTo>
                                  <a:lnTo>
                                    <a:pt x="0" y="0"/>
                                  </a:lnTo>
                                  <a:lnTo>
                                    <a:pt x="26" y="0"/>
                                  </a:lnTo>
                                  <a:cubicBezTo>
                                    <a:pt x="41" y="0"/>
                                    <a:pt x="52" y="4"/>
                                    <a:pt x="60" y="11"/>
                                  </a:cubicBezTo>
                                  <a:cubicBezTo>
                                    <a:pt x="71" y="22"/>
                                    <a:pt x="76" y="36"/>
                                    <a:pt x="76" y="55"/>
                                  </a:cubicBezTo>
                                  <a:cubicBezTo>
                                    <a:pt x="76" y="73"/>
                                    <a:pt x="72" y="87"/>
                                    <a:pt x="63" y="97"/>
                                  </a:cubicBezTo>
                                  <a:cubicBezTo>
                                    <a:pt x="55" y="105"/>
                                    <a:pt x="43" y="110"/>
                                    <a:pt x="28" y="110"/>
                                  </a:cubicBezTo>
                                  <a:lnTo>
                                    <a:pt x="0" y="110"/>
                                  </a:lnTo>
                                  <a:close/>
                                  <a:moveTo>
                                    <a:pt x="30" y="83"/>
                                  </a:moveTo>
                                  <a:lnTo>
                                    <a:pt x="30" y="83"/>
                                  </a:lnTo>
                                  <a:cubicBezTo>
                                    <a:pt x="41" y="83"/>
                                    <a:pt x="46" y="73"/>
                                    <a:pt x="46" y="56"/>
                                  </a:cubicBezTo>
                                  <a:cubicBezTo>
                                    <a:pt x="46" y="47"/>
                                    <a:pt x="45" y="40"/>
                                    <a:pt x="42" y="35"/>
                                  </a:cubicBezTo>
                                  <a:cubicBezTo>
                                    <a:pt x="39" y="30"/>
                                    <a:pt x="35" y="27"/>
                                    <a:pt x="31" y="27"/>
                                  </a:cubicBezTo>
                                  <a:lnTo>
                                    <a:pt x="30" y="27"/>
                                  </a:lnTo>
                                  <a:lnTo>
                                    <a:pt x="30" y="83"/>
                                  </a:lnTo>
                                  <a:close/>
                                </a:path>
                              </a:pathLst>
                            </a:custGeom>
                            <a:solidFill>
                              <a:srgbClr val="3B463C"/>
                            </a:solidFill>
                            <a:ln w="0">
                              <a:solidFill>
                                <a:srgbClr val="000000"/>
                              </a:solidFill>
                              <a:round/>
                              <a:headEnd/>
                              <a:tailEnd/>
                            </a:ln>
                          </wps:spPr>
                          <wps:bodyPr rot="0" vert="horz" wrap="square" lIns="91440" tIns="45720" rIns="91440" bIns="45720" anchor="t" anchorCtr="0" upright="1">
                            <a:noAutofit/>
                          </wps:bodyPr>
                        </wps:wsp>
                        <wps:wsp>
                          <wps:cNvPr id="28" name="Freeform 244"/>
                          <wps:cNvSpPr>
                            <a:spLocks noEditPoints="1"/>
                          </wps:cNvSpPr>
                          <wps:spPr bwMode="auto">
                            <a:xfrm>
                              <a:off x="22620" y="40081"/>
                              <a:ext cx="889" cy="1238"/>
                            </a:xfrm>
                            <a:custGeom>
                              <a:avLst/>
                              <a:gdLst>
                                <a:gd name="T0" fmla="*/ 88900 w 86"/>
                                <a:gd name="T1" fmla="*/ 123825 h 110"/>
                                <a:gd name="T2" fmla="*/ 88900 w 86"/>
                                <a:gd name="T3" fmla="*/ 123825 h 110"/>
                                <a:gd name="T4" fmla="*/ 56855 w 86"/>
                                <a:gd name="T5" fmla="*/ 123825 h 110"/>
                                <a:gd name="T6" fmla="*/ 54787 w 86"/>
                                <a:gd name="T7" fmla="*/ 108065 h 110"/>
                                <a:gd name="T8" fmla="*/ 34113 w 86"/>
                                <a:gd name="T9" fmla="*/ 108065 h 110"/>
                                <a:gd name="T10" fmla="*/ 32045 w 86"/>
                                <a:gd name="T11" fmla="*/ 123825 h 110"/>
                                <a:gd name="T12" fmla="*/ 0 w 86"/>
                                <a:gd name="T13" fmla="*/ 123825 h 110"/>
                                <a:gd name="T14" fmla="*/ 26877 w 86"/>
                                <a:gd name="T15" fmla="*/ 0 h 110"/>
                                <a:gd name="T16" fmla="*/ 65124 w 86"/>
                                <a:gd name="T17" fmla="*/ 0 h 110"/>
                                <a:gd name="T18" fmla="*/ 88900 w 86"/>
                                <a:gd name="T19" fmla="*/ 123825 h 110"/>
                                <a:gd name="T20" fmla="*/ 51686 w 86"/>
                                <a:gd name="T21" fmla="*/ 81049 h 110"/>
                                <a:gd name="T22" fmla="*/ 51686 w 86"/>
                                <a:gd name="T23" fmla="*/ 81049 h 110"/>
                                <a:gd name="T24" fmla="*/ 49619 w 86"/>
                                <a:gd name="T25" fmla="*/ 66415 h 110"/>
                                <a:gd name="T26" fmla="*/ 48585 w 86"/>
                                <a:gd name="T27" fmla="*/ 64164 h 110"/>
                                <a:gd name="T28" fmla="*/ 47551 w 86"/>
                                <a:gd name="T29" fmla="*/ 50656 h 110"/>
                                <a:gd name="T30" fmla="*/ 47551 w 86"/>
                                <a:gd name="T31" fmla="*/ 47279 h 110"/>
                                <a:gd name="T32" fmla="*/ 46517 w 86"/>
                                <a:gd name="T33" fmla="*/ 40525 h 110"/>
                                <a:gd name="T34" fmla="*/ 45484 w 86"/>
                                <a:gd name="T35" fmla="*/ 29268 h 110"/>
                                <a:gd name="T36" fmla="*/ 45484 w 86"/>
                                <a:gd name="T37" fmla="*/ 32645 h 110"/>
                                <a:gd name="T38" fmla="*/ 44450 w 86"/>
                                <a:gd name="T39" fmla="*/ 37148 h 110"/>
                                <a:gd name="T40" fmla="*/ 43416 w 86"/>
                                <a:gd name="T41" fmla="*/ 43902 h 110"/>
                                <a:gd name="T42" fmla="*/ 43416 w 86"/>
                                <a:gd name="T43" fmla="*/ 47279 h 110"/>
                                <a:gd name="T44" fmla="*/ 41349 w 86"/>
                                <a:gd name="T45" fmla="*/ 61913 h 110"/>
                                <a:gd name="T46" fmla="*/ 38248 w 86"/>
                                <a:gd name="T47" fmla="*/ 81049 h 110"/>
                                <a:gd name="T48" fmla="*/ 51686 w 86"/>
                                <a:gd name="T49" fmla="*/ 81049 h 11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86" h="110">
                                  <a:moveTo>
                                    <a:pt x="86" y="110"/>
                                  </a:moveTo>
                                  <a:lnTo>
                                    <a:pt x="86" y="110"/>
                                  </a:lnTo>
                                  <a:lnTo>
                                    <a:pt x="55" y="110"/>
                                  </a:lnTo>
                                  <a:lnTo>
                                    <a:pt x="53" y="96"/>
                                  </a:lnTo>
                                  <a:lnTo>
                                    <a:pt x="33" y="96"/>
                                  </a:lnTo>
                                  <a:lnTo>
                                    <a:pt x="31" y="110"/>
                                  </a:lnTo>
                                  <a:lnTo>
                                    <a:pt x="0" y="110"/>
                                  </a:lnTo>
                                  <a:lnTo>
                                    <a:pt x="26" y="0"/>
                                  </a:lnTo>
                                  <a:lnTo>
                                    <a:pt x="63" y="0"/>
                                  </a:lnTo>
                                  <a:lnTo>
                                    <a:pt x="86" y="110"/>
                                  </a:lnTo>
                                  <a:close/>
                                  <a:moveTo>
                                    <a:pt x="50" y="72"/>
                                  </a:moveTo>
                                  <a:lnTo>
                                    <a:pt x="50" y="72"/>
                                  </a:lnTo>
                                  <a:lnTo>
                                    <a:pt x="48" y="59"/>
                                  </a:lnTo>
                                  <a:cubicBezTo>
                                    <a:pt x="48" y="59"/>
                                    <a:pt x="48" y="59"/>
                                    <a:pt x="47" y="57"/>
                                  </a:cubicBezTo>
                                  <a:cubicBezTo>
                                    <a:pt x="47" y="56"/>
                                    <a:pt x="47" y="52"/>
                                    <a:pt x="46" y="45"/>
                                  </a:cubicBezTo>
                                  <a:cubicBezTo>
                                    <a:pt x="46" y="44"/>
                                    <a:pt x="46" y="43"/>
                                    <a:pt x="46" y="42"/>
                                  </a:cubicBezTo>
                                  <a:cubicBezTo>
                                    <a:pt x="45" y="40"/>
                                    <a:pt x="45" y="38"/>
                                    <a:pt x="45" y="36"/>
                                  </a:cubicBezTo>
                                  <a:lnTo>
                                    <a:pt x="44" y="26"/>
                                  </a:lnTo>
                                  <a:cubicBezTo>
                                    <a:pt x="44" y="27"/>
                                    <a:pt x="44" y="28"/>
                                    <a:pt x="44" y="29"/>
                                  </a:cubicBezTo>
                                  <a:cubicBezTo>
                                    <a:pt x="43" y="31"/>
                                    <a:pt x="43" y="32"/>
                                    <a:pt x="43" y="33"/>
                                  </a:cubicBezTo>
                                  <a:cubicBezTo>
                                    <a:pt x="43" y="36"/>
                                    <a:pt x="43" y="38"/>
                                    <a:pt x="42" y="39"/>
                                  </a:cubicBezTo>
                                  <a:cubicBezTo>
                                    <a:pt x="42" y="41"/>
                                    <a:pt x="42" y="41"/>
                                    <a:pt x="42" y="42"/>
                                  </a:cubicBezTo>
                                  <a:lnTo>
                                    <a:pt x="40" y="55"/>
                                  </a:lnTo>
                                  <a:lnTo>
                                    <a:pt x="37" y="72"/>
                                  </a:lnTo>
                                  <a:lnTo>
                                    <a:pt x="50" y="72"/>
                                  </a:lnTo>
                                  <a:close/>
                                </a:path>
                              </a:pathLst>
                            </a:custGeom>
                            <a:solidFill>
                              <a:srgbClr val="3B463C"/>
                            </a:solidFill>
                            <a:ln w="0">
                              <a:solidFill>
                                <a:srgbClr val="000000"/>
                              </a:solidFill>
                              <a:round/>
                              <a:headEnd/>
                              <a:tailEnd/>
                            </a:ln>
                          </wps:spPr>
                          <wps:bodyPr rot="0" vert="horz" wrap="square" lIns="91440" tIns="45720" rIns="91440" bIns="45720" anchor="t" anchorCtr="0" upright="1">
                            <a:noAutofit/>
                          </wps:bodyPr>
                        </wps:wsp>
                        <wps:wsp>
                          <wps:cNvPr id="29" name="Freeform 245"/>
                          <wps:cNvSpPr>
                            <a:spLocks/>
                          </wps:cNvSpPr>
                          <wps:spPr bwMode="auto">
                            <a:xfrm>
                              <a:off x="23598" y="40081"/>
                              <a:ext cx="852" cy="1238"/>
                            </a:xfrm>
                            <a:custGeom>
                              <a:avLst/>
                              <a:gdLst>
                                <a:gd name="T0" fmla="*/ 61227 w 64"/>
                                <a:gd name="T1" fmla="*/ 123825 h 110"/>
                                <a:gd name="T2" fmla="*/ 61227 w 64"/>
                                <a:gd name="T3" fmla="*/ 123825 h 110"/>
                                <a:gd name="T4" fmla="*/ 22627 w 64"/>
                                <a:gd name="T5" fmla="*/ 123825 h 110"/>
                                <a:gd name="T6" fmla="*/ 22627 w 64"/>
                                <a:gd name="T7" fmla="*/ 29268 h 110"/>
                                <a:gd name="T8" fmla="*/ 0 w 64"/>
                                <a:gd name="T9" fmla="*/ 29268 h 110"/>
                                <a:gd name="T10" fmla="*/ 0 w 64"/>
                                <a:gd name="T11" fmla="*/ 0 h 110"/>
                                <a:gd name="T12" fmla="*/ 85185 w 64"/>
                                <a:gd name="T13" fmla="*/ 0 h 110"/>
                                <a:gd name="T14" fmla="*/ 85185 w 64"/>
                                <a:gd name="T15" fmla="*/ 29268 h 110"/>
                                <a:gd name="T16" fmla="*/ 61227 w 64"/>
                                <a:gd name="T17" fmla="*/ 29268 h 110"/>
                                <a:gd name="T18" fmla="*/ 61227 w 64"/>
                                <a:gd name="T19" fmla="*/ 123825 h 1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4" h="110">
                                  <a:moveTo>
                                    <a:pt x="46" y="110"/>
                                  </a:moveTo>
                                  <a:lnTo>
                                    <a:pt x="46" y="110"/>
                                  </a:lnTo>
                                  <a:lnTo>
                                    <a:pt x="17" y="110"/>
                                  </a:lnTo>
                                  <a:lnTo>
                                    <a:pt x="17" y="26"/>
                                  </a:lnTo>
                                  <a:lnTo>
                                    <a:pt x="0" y="26"/>
                                  </a:lnTo>
                                  <a:lnTo>
                                    <a:pt x="0" y="0"/>
                                  </a:lnTo>
                                  <a:lnTo>
                                    <a:pt x="64" y="0"/>
                                  </a:lnTo>
                                  <a:lnTo>
                                    <a:pt x="64" y="26"/>
                                  </a:lnTo>
                                  <a:lnTo>
                                    <a:pt x="46" y="26"/>
                                  </a:lnTo>
                                  <a:lnTo>
                                    <a:pt x="46" y="110"/>
                                  </a:lnTo>
                                  <a:close/>
                                </a:path>
                              </a:pathLst>
                            </a:custGeom>
                            <a:solidFill>
                              <a:srgbClr val="3B463C"/>
                            </a:solidFill>
                            <a:ln w="0">
                              <a:solidFill>
                                <a:srgbClr val="000000"/>
                              </a:solidFill>
                              <a:round/>
                              <a:headEnd/>
                              <a:tailEnd/>
                            </a:ln>
                          </wps:spPr>
                          <wps:bodyPr rot="0" vert="horz" wrap="square" lIns="91440" tIns="45720" rIns="91440" bIns="45720" anchor="t" anchorCtr="0" upright="1">
                            <a:noAutofit/>
                          </wps:bodyPr>
                        </wps:wsp>
                        <wps:wsp>
                          <wps:cNvPr id="30" name="Freeform 246"/>
                          <wps:cNvSpPr>
                            <a:spLocks/>
                          </wps:cNvSpPr>
                          <wps:spPr bwMode="auto">
                            <a:xfrm>
                              <a:off x="24518" y="40081"/>
                              <a:ext cx="673" cy="1238"/>
                            </a:xfrm>
                            <a:custGeom>
                              <a:avLst/>
                              <a:gdLst>
                                <a:gd name="T0" fmla="*/ 0 w 55"/>
                                <a:gd name="T1" fmla="*/ 123825 h 110"/>
                                <a:gd name="T2" fmla="*/ 0 w 55"/>
                                <a:gd name="T3" fmla="*/ 123825 h 110"/>
                                <a:gd name="T4" fmla="*/ 0 w 55"/>
                                <a:gd name="T5" fmla="*/ 0 h 110"/>
                                <a:gd name="T6" fmla="*/ 67310 w 55"/>
                                <a:gd name="T7" fmla="*/ 0 h 110"/>
                                <a:gd name="T8" fmla="*/ 67310 w 55"/>
                                <a:gd name="T9" fmla="*/ 29268 h 110"/>
                                <a:gd name="T10" fmla="*/ 35491 w 55"/>
                                <a:gd name="T11" fmla="*/ 29268 h 110"/>
                                <a:gd name="T12" fmla="*/ 35491 w 55"/>
                                <a:gd name="T13" fmla="*/ 47279 h 110"/>
                                <a:gd name="T14" fmla="*/ 63639 w 55"/>
                                <a:gd name="T15" fmla="*/ 47279 h 110"/>
                                <a:gd name="T16" fmla="*/ 63639 w 55"/>
                                <a:gd name="T17" fmla="*/ 74295 h 110"/>
                                <a:gd name="T18" fmla="*/ 35491 w 55"/>
                                <a:gd name="T19" fmla="*/ 74295 h 110"/>
                                <a:gd name="T20" fmla="*/ 35491 w 55"/>
                                <a:gd name="T21" fmla="*/ 93432 h 110"/>
                                <a:gd name="T22" fmla="*/ 67310 w 55"/>
                                <a:gd name="T23" fmla="*/ 93432 h 110"/>
                                <a:gd name="T24" fmla="*/ 67310 w 55"/>
                                <a:gd name="T25" fmla="*/ 123825 h 110"/>
                                <a:gd name="T26" fmla="*/ 0 w 55"/>
                                <a:gd name="T27" fmla="*/ 123825 h 11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5" h="110">
                                  <a:moveTo>
                                    <a:pt x="0" y="110"/>
                                  </a:moveTo>
                                  <a:lnTo>
                                    <a:pt x="0" y="110"/>
                                  </a:lnTo>
                                  <a:lnTo>
                                    <a:pt x="0" y="0"/>
                                  </a:lnTo>
                                  <a:lnTo>
                                    <a:pt x="55" y="0"/>
                                  </a:lnTo>
                                  <a:lnTo>
                                    <a:pt x="55" y="26"/>
                                  </a:lnTo>
                                  <a:lnTo>
                                    <a:pt x="29" y="26"/>
                                  </a:lnTo>
                                  <a:lnTo>
                                    <a:pt x="29" y="42"/>
                                  </a:lnTo>
                                  <a:lnTo>
                                    <a:pt x="52" y="42"/>
                                  </a:lnTo>
                                  <a:lnTo>
                                    <a:pt x="52" y="66"/>
                                  </a:lnTo>
                                  <a:lnTo>
                                    <a:pt x="29" y="66"/>
                                  </a:lnTo>
                                  <a:lnTo>
                                    <a:pt x="29" y="83"/>
                                  </a:lnTo>
                                  <a:lnTo>
                                    <a:pt x="55" y="83"/>
                                  </a:lnTo>
                                  <a:lnTo>
                                    <a:pt x="55" y="110"/>
                                  </a:lnTo>
                                  <a:lnTo>
                                    <a:pt x="0" y="110"/>
                                  </a:lnTo>
                                  <a:close/>
                                </a:path>
                              </a:pathLst>
                            </a:custGeom>
                            <a:solidFill>
                              <a:srgbClr val="3B463C"/>
                            </a:solidFill>
                            <a:ln w="0">
                              <a:solidFill>
                                <a:srgbClr val="000000"/>
                              </a:solidFill>
                              <a:round/>
                              <a:headEnd/>
                              <a:tailEnd/>
                            </a:ln>
                          </wps:spPr>
                          <wps:bodyPr rot="0" vert="horz" wrap="square" lIns="91440" tIns="45720" rIns="91440" bIns="45720" anchor="t" anchorCtr="0" upright="1">
                            <a:noAutofit/>
                          </wps:bodyPr>
                        </wps:wsp>
                        <wps:wsp>
                          <wps:cNvPr id="31" name="Freeform 257"/>
                          <wps:cNvSpPr>
                            <a:spLocks/>
                          </wps:cNvSpPr>
                          <wps:spPr bwMode="auto">
                            <a:xfrm>
                              <a:off x="21674" y="46132"/>
                              <a:ext cx="711" cy="1239"/>
                            </a:xfrm>
                            <a:custGeom>
                              <a:avLst/>
                              <a:gdLst>
                                <a:gd name="T0" fmla="*/ 52155 w 75"/>
                                <a:gd name="T1" fmla="*/ 123825 h 131"/>
                                <a:gd name="T2" fmla="*/ 52155 w 75"/>
                                <a:gd name="T3" fmla="*/ 123825 h 131"/>
                                <a:gd name="T4" fmla="*/ 18017 w 75"/>
                                <a:gd name="T5" fmla="*/ 123825 h 131"/>
                                <a:gd name="T6" fmla="*/ 18017 w 75"/>
                                <a:gd name="T7" fmla="*/ 30247 h 131"/>
                                <a:gd name="T8" fmla="*/ 0 w 75"/>
                                <a:gd name="T9" fmla="*/ 30247 h 131"/>
                                <a:gd name="T10" fmla="*/ 0 w 75"/>
                                <a:gd name="T11" fmla="*/ 0 h 131"/>
                                <a:gd name="T12" fmla="*/ 71120 w 75"/>
                                <a:gd name="T13" fmla="*/ 0 h 131"/>
                                <a:gd name="T14" fmla="*/ 71120 w 75"/>
                                <a:gd name="T15" fmla="*/ 30247 h 131"/>
                                <a:gd name="T16" fmla="*/ 52155 w 75"/>
                                <a:gd name="T17" fmla="*/ 30247 h 131"/>
                                <a:gd name="T18" fmla="*/ 52155 w 75"/>
                                <a:gd name="T19" fmla="*/ 123825 h 13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5" h="131">
                                  <a:moveTo>
                                    <a:pt x="55" y="131"/>
                                  </a:moveTo>
                                  <a:lnTo>
                                    <a:pt x="55" y="131"/>
                                  </a:lnTo>
                                  <a:lnTo>
                                    <a:pt x="19" y="131"/>
                                  </a:lnTo>
                                  <a:lnTo>
                                    <a:pt x="19" y="32"/>
                                  </a:lnTo>
                                  <a:lnTo>
                                    <a:pt x="0" y="32"/>
                                  </a:lnTo>
                                  <a:lnTo>
                                    <a:pt x="0" y="0"/>
                                  </a:lnTo>
                                  <a:lnTo>
                                    <a:pt x="75" y="0"/>
                                  </a:lnTo>
                                  <a:lnTo>
                                    <a:pt x="75" y="32"/>
                                  </a:lnTo>
                                  <a:lnTo>
                                    <a:pt x="55" y="32"/>
                                  </a:lnTo>
                                  <a:lnTo>
                                    <a:pt x="55" y="131"/>
                                  </a:lnTo>
                                  <a:close/>
                                </a:path>
                              </a:pathLst>
                            </a:custGeom>
                            <a:solidFill>
                              <a:srgbClr val="3B463C"/>
                            </a:solidFill>
                            <a:ln w="0">
                              <a:solidFill>
                                <a:srgbClr val="000000"/>
                              </a:solidFill>
                              <a:round/>
                              <a:headEnd/>
                              <a:tailEnd/>
                            </a:ln>
                          </wps:spPr>
                          <wps:bodyPr rot="0" vert="horz" wrap="square" lIns="91440" tIns="45720" rIns="91440" bIns="45720" anchor="t" anchorCtr="0" upright="1">
                            <a:noAutofit/>
                          </wps:bodyPr>
                        </wps:wsp>
                        <wps:wsp>
                          <wps:cNvPr id="672" name="Freeform 258"/>
                          <wps:cNvSpPr>
                            <a:spLocks/>
                          </wps:cNvSpPr>
                          <wps:spPr bwMode="auto">
                            <a:xfrm>
                              <a:off x="22467" y="46132"/>
                              <a:ext cx="331" cy="1239"/>
                            </a:xfrm>
                            <a:custGeom>
                              <a:avLst/>
                              <a:gdLst>
                                <a:gd name="T0" fmla="*/ 33020 w 35"/>
                                <a:gd name="T1" fmla="*/ 123825 h 131"/>
                                <a:gd name="T2" fmla="*/ 33020 w 35"/>
                                <a:gd name="T3" fmla="*/ 123825 h 131"/>
                                <a:gd name="T4" fmla="*/ 0 w 35"/>
                                <a:gd name="T5" fmla="*/ 123825 h 131"/>
                                <a:gd name="T6" fmla="*/ 0 w 35"/>
                                <a:gd name="T7" fmla="*/ 0 h 131"/>
                                <a:gd name="T8" fmla="*/ 33020 w 35"/>
                                <a:gd name="T9" fmla="*/ 0 h 131"/>
                                <a:gd name="T10" fmla="*/ 33020 w 35"/>
                                <a:gd name="T11" fmla="*/ 123825 h 13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5" h="131">
                                  <a:moveTo>
                                    <a:pt x="35" y="131"/>
                                  </a:moveTo>
                                  <a:lnTo>
                                    <a:pt x="35" y="131"/>
                                  </a:lnTo>
                                  <a:lnTo>
                                    <a:pt x="0" y="131"/>
                                  </a:lnTo>
                                  <a:lnTo>
                                    <a:pt x="0" y="0"/>
                                  </a:lnTo>
                                  <a:lnTo>
                                    <a:pt x="35" y="0"/>
                                  </a:lnTo>
                                  <a:lnTo>
                                    <a:pt x="35" y="131"/>
                                  </a:lnTo>
                                  <a:close/>
                                </a:path>
                              </a:pathLst>
                            </a:custGeom>
                            <a:solidFill>
                              <a:srgbClr val="3B463C"/>
                            </a:solidFill>
                            <a:ln w="0">
                              <a:solidFill>
                                <a:srgbClr val="000000"/>
                              </a:solidFill>
                              <a:round/>
                              <a:headEnd/>
                              <a:tailEnd/>
                            </a:ln>
                          </wps:spPr>
                          <wps:bodyPr rot="0" vert="horz" wrap="square" lIns="91440" tIns="45720" rIns="91440" bIns="45720" anchor="t" anchorCtr="0" upright="1">
                            <a:noAutofit/>
                          </wps:bodyPr>
                        </wps:wsp>
                        <wps:wsp>
                          <wps:cNvPr id="673" name="Freeform 259"/>
                          <wps:cNvSpPr>
                            <a:spLocks/>
                          </wps:cNvSpPr>
                          <wps:spPr bwMode="auto">
                            <a:xfrm>
                              <a:off x="22969" y="46132"/>
                              <a:ext cx="1276" cy="1239"/>
                            </a:xfrm>
                            <a:custGeom>
                              <a:avLst/>
                              <a:gdLst>
                                <a:gd name="T0" fmla="*/ 127635 w 138"/>
                                <a:gd name="T1" fmla="*/ 123825 h 131"/>
                                <a:gd name="T2" fmla="*/ 127635 w 138"/>
                                <a:gd name="T3" fmla="*/ 123825 h 131"/>
                                <a:gd name="T4" fmla="*/ 93414 w 138"/>
                                <a:gd name="T5" fmla="*/ 123825 h 131"/>
                                <a:gd name="T6" fmla="*/ 90639 w 138"/>
                                <a:gd name="T7" fmla="*/ 67111 h 131"/>
                                <a:gd name="T8" fmla="*/ 89714 w 138"/>
                                <a:gd name="T9" fmla="*/ 45371 h 131"/>
                                <a:gd name="T10" fmla="*/ 88790 w 138"/>
                                <a:gd name="T11" fmla="*/ 57659 h 131"/>
                                <a:gd name="T12" fmla="*/ 86940 w 138"/>
                                <a:gd name="T13" fmla="*/ 69002 h 131"/>
                                <a:gd name="T14" fmla="*/ 76766 w 138"/>
                                <a:gd name="T15" fmla="*/ 123825 h 131"/>
                                <a:gd name="T16" fmla="*/ 49944 w 138"/>
                                <a:gd name="T17" fmla="*/ 123825 h 131"/>
                                <a:gd name="T18" fmla="*/ 41620 w 138"/>
                                <a:gd name="T19" fmla="*/ 69002 h 131"/>
                                <a:gd name="T20" fmla="*/ 39770 w 138"/>
                                <a:gd name="T21" fmla="*/ 51988 h 131"/>
                                <a:gd name="T22" fmla="*/ 38845 w 138"/>
                                <a:gd name="T23" fmla="*/ 45371 h 131"/>
                                <a:gd name="T24" fmla="*/ 37921 w 138"/>
                                <a:gd name="T25" fmla="*/ 68056 h 131"/>
                                <a:gd name="T26" fmla="*/ 35146 w 138"/>
                                <a:gd name="T27" fmla="*/ 123825 h 131"/>
                                <a:gd name="T28" fmla="*/ 0 w 138"/>
                                <a:gd name="T29" fmla="*/ 123825 h 131"/>
                                <a:gd name="T30" fmla="*/ 14798 w 138"/>
                                <a:gd name="T31" fmla="*/ 0 h 131"/>
                                <a:gd name="T32" fmla="*/ 54569 w 138"/>
                                <a:gd name="T33" fmla="*/ 0 h 131"/>
                                <a:gd name="T34" fmla="*/ 61968 w 138"/>
                                <a:gd name="T35" fmla="*/ 41590 h 131"/>
                                <a:gd name="T36" fmla="*/ 62893 w 138"/>
                                <a:gd name="T37" fmla="*/ 52933 h 131"/>
                                <a:gd name="T38" fmla="*/ 64742 w 138"/>
                                <a:gd name="T39" fmla="*/ 66166 h 131"/>
                                <a:gd name="T40" fmla="*/ 67517 w 138"/>
                                <a:gd name="T41" fmla="*/ 45371 h 131"/>
                                <a:gd name="T42" fmla="*/ 75841 w 138"/>
                                <a:gd name="T43" fmla="*/ 0 h 131"/>
                                <a:gd name="T44" fmla="*/ 115611 w 138"/>
                                <a:gd name="T45" fmla="*/ 0 h 131"/>
                                <a:gd name="T46" fmla="*/ 127635 w 138"/>
                                <a:gd name="T47" fmla="*/ 123825 h 13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8" h="131">
                                  <a:moveTo>
                                    <a:pt x="138" y="131"/>
                                  </a:moveTo>
                                  <a:lnTo>
                                    <a:pt x="138" y="131"/>
                                  </a:lnTo>
                                  <a:lnTo>
                                    <a:pt x="101" y="131"/>
                                  </a:lnTo>
                                  <a:lnTo>
                                    <a:pt x="98" y="71"/>
                                  </a:lnTo>
                                  <a:lnTo>
                                    <a:pt x="97" y="48"/>
                                  </a:lnTo>
                                  <a:cubicBezTo>
                                    <a:pt x="97" y="52"/>
                                    <a:pt x="96" y="56"/>
                                    <a:pt x="96" y="61"/>
                                  </a:cubicBezTo>
                                  <a:cubicBezTo>
                                    <a:pt x="95" y="65"/>
                                    <a:pt x="95" y="69"/>
                                    <a:pt x="94" y="73"/>
                                  </a:cubicBezTo>
                                  <a:lnTo>
                                    <a:pt x="83" y="131"/>
                                  </a:lnTo>
                                  <a:lnTo>
                                    <a:pt x="54" y="131"/>
                                  </a:lnTo>
                                  <a:lnTo>
                                    <a:pt x="45" y="73"/>
                                  </a:lnTo>
                                  <a:cubicBezTo>
                                    <a:pt x="44" y="69"/>
                                    <a:pt x="44" y="63"/>
                                    <a:pt x="43" y="55"/>
                                  </a:cubicBezTo>
                                  <a:cubicBezTo>
                                    <a:pt x="42" y="54"/>
                                    <a:pt x="42" y="51"/>
                                    <a:pt x="42" y="48"/>
                                  </a:cubicBezTo>
                                  <a:lnTo>
                                    <a:pt x="41" y="72"/>
                                  </a:lnTo>
                                  <a:lnTo>
                                    <a:pt x="38" y="131"/>
                                  </a:lnTo>
                                  <a:lnTo>
                                    <a:pt x="0" y="131"/>
                                  </a:lnTo>
                                  <a:lnTo>
                                    <a:pt x="16" y="0"/>
                                  </a:lnTo>
                                  <a:lnTo>
                                    <a:pt x="59" y="0"/>
                                  </a:lnTo>
                                  <a:lnTo>
                                    <a:pt x="67" y="44"/>
                                  </a:lnTo>
                                  <a:cubicBezTo>
                                    <a:pt x="67" y="48"/>
                                    <a:pt x="68" y="52"/>
                                    <a:pt x="68" y="56"/>
                                  </a:cubicBezTo>
                                  <a:cubicBezTo>
                                    <a:pt x="69" y="60"/>
                                    <a:pt x="69" y="65"/>
                                    <a:pt x="70" y="70"/>
                                  </a:cubicBezTo>
                                  <a:cubicBezTo>
                                    <a:pt x="70" y="61"/>
                                    <a:pt x="71" y="54"/>
                                    <a:pt x="73" y="48"/>
                                  </a:cubicBezTo>
                                  <a:lnTo>
                                    <a:pt x="82" y="0"/>
                                  </a:lnTo>
                                  <a:lnTo>
                                    <a:pt x="125" y="0"/>
                                  </a:lnTo>
                                  <a:lnTo>
                                    <a:pt x="138" y="131"/>
                                  </a:lnTo>
                                  <a:close/>
                                </a:path>
                              </a:pathLst>
                            </a:custGeom>
                            <a:solidFill>
                              <a:srgbClr val="3B463C"/>
                            </a:solidFill>
                            <a:ln w="0">
                              <a:solidFill>
                                <a:srgbClr val="000000"/>
                              </a:solidFill>
                              <a:round/>
                              <a:headEnd/>
                              <a:tailEnd/>
                            </a:ln>
                          </wps:spPr>
                          <wps:bodyPr rot="0" vert="horz" wrap="square" lIns="91440" tIns="45720" rIns="91440" bIns="45720" anchor="t" anchorCtr="0" upright="1">
                            <a:noAutofit/>
                          </wps:bodyPr>
                        </wps:wsp>
                        <wps:wsp>
                          <wps:cNvPr id="674" name="Freeform 260"/>
                          <wps:cNvSpPr>
                            <a:spLocks/>
                          </wps:cNvSpPr>
                          <wps:spPr bwMode="auto">
                            <a:xfrm>
                              <a:off x="24398" y="46132"/>
                              <a:ext cx="616" cy="1239"/>
                            </a:xfrm>
                            <a:custGeom>
                              <a:avLst/>
                              <a:gdLst>
                                <a:gd name="T0" fmla="*/ 0 w 65"/>
                                <a:gd name="T1" fmla="*/ 123825 h 131"/>
                                <a:gd name="T2" fmla="*/ 0 w 65"/>
                                <a:gd name="T3" fmla="*/ 123825 h 131"/>
                                <a:gd name="T4" fmla="*/ 0 w 65"/>
                                <a:gd name="T5" fmla="*/ 0 h 131"/>
                                <a:gd name="T6" fmla="*/ 61595 w 65"/>
                                <a:gd name="T7" fmla="*/ 0 h 131"/>
                                <a:gd name="T8" fmla="*/ 61595 w 65"/>
                                <a:gd name="T9" fmla="*/ 29302 h 131"/>
                                <a:gd name="T10" fmla="*/ 33167 w 65"/>
                                <a:gd name="T11" fmla="*/ 29302 h 131"/>
                                <a:gd name="T12" fmla="*/ 33167 w 65"/>
                                <a:gd name="T13" fmla="*/ 47261 h 131"/>
                                <a:gd name="T14" fmla="*/ 58752 w 65"/>
                                <a:gd name="T15" fmla="*/ 47261 h 131"/>
                                <a:gd name="T16" fmla="*/ 58752 w 65"/>
                                <a:gd name="T17" fmla="*/ 74673 h 131"/>
                                <a:gd name="T18" fmla="*/ 33167 w 65"/>
                                <a:gd name="T19" fmla="*/ 74673 h 131"/>
                                <a:gd name="T20" fmla="*/ 33167 w 65"/>
                                <a:gd name="T21" fmla="*/ 93578 h 131"/>
                                <a:gd name="T22" fmla="*/ 61595 w 65"/>
                                <a:gd name="T23" fmla="*/ 93578 h 131"/>
                                <a:gd name="T24" fmla="*/ 61595 w 65"/>
                                <a:gd name="T25" fmla="*/ 123825 h 131"/>
                                <a:gd name="T26" fmla="*/ 0 w 65"/>
                                <a:gd name="T27" fmla="*/ 123825 h 13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5" h="131">
                                  <a:moveTo>
                                    <a:pt x="0" y="131"/>
                                  </a:moveTo>
                                  <a:lnTo>
                                    <a:pt x="0" y="131"/>
                                  </a:lnTo>
                                  <a:lnTo>
                                    <a:pt x="0" y="0"/>
                                  </a:lnTo>
                                  <a:lnTo>
                                    <a:pt x="65" y="0"/>
                                  </a:lnTo>
                                  <a:lnTo>
                                    <a:pt x="65" y="31"/>
                                  </a:lnTo>
                                  <a:lnTo>
                                    <a:pt x="35" y="31"/>
                                  </a:lnTo>
                                  <a:lnTo>
                                    <a:pt x="35" y="50"/>
                                  </a:lnTo>
                                  <a:lnTo>
                                    <a:pt x="62" y="50"/>
                                  </a:lnTo>
                                  <a:lnTo>
                                    <a:pt x="62" y="79"/>
                                  </a:lnTo>
                                  <a:lnTo>
                                    <a:pt x="35" y="79"/>
                                  </a:lnTo>
                                  <a:lnTo>
                                    <a:pt x="35" y="99"/>
                                  </a:lnTo>
                                  <a:lnTo>
                                    <a:pt x="65" y="99"/>
                                  </a:lnTo>
                                  <a:lnTo>
                                    <a:pt x="65" y="131"/>
                                  </a:lnTo>
                                  <a:lnTo>
                                    <a:pt x="0" y="131"/>
                                  </a:lnTo>
                                  <a:close/>
                                </a:path>
                              </a:pathLst>
                            </a:custGeom>
                            <a:solidFill>
                              <a:srgbClr val="3B463C"/>
                            </a:solidFill>
                            <a:ln w="0">
                              <a:solidFill>
                                <a:srgbClr val="000000"/>
                              </a:solidFill>
                              <a:round/>
                              <a:headEnd/>
                              <a:tailEnd/>
                            </a:ln>
                          </wps:spPr>
                          <wps:bodyPr rot="0" vert="horz" wrap="square" lIns="91440" tIns="45720" rIns="91440" bIns="45720" anchor="t" anchorCtr="0" upright="1">
                            <a:noAutofit/>
                          </wps:bodyPr>
                        </wps:wsp>
                        <wps:wsp>
                          <wps:cNvPr id="678" name="Freeform 261"/>
                          <wps:cNvSpPr>
                            <a:spLocks/>
                          </wps:cNvSpPr>
                          <wps:spPr bwMode="auto">
                            <a:xfrm>
                              <a:off x="18351" y="52190"/>
                              <a:ext cx="591" cy="1238"/>
                            </a:xfrm>
                            <a:custGeom>
                              <a:avLst/>
                              <a:gdLst>
                                <a:gd name="T0" fmla="*/ 59055 w 62"/>
                                <a:gd name="T1" fmla="*/ 123825 h 131"/>
                                <a:gd name="T2" fmla="*/ 59055 w 62"/>
                                <a:gd name="T3" fmla="*/ 123825 h 131"/>
                                <a:gd name="T4" fmla="*/ 0 w 62"/>
                                <a:gd name="T5" fmla="*/ 123825 h 131"/>
                                <a:gd name="T6" fmla="*/ 0 w 62"/>
                                <a:gd name="T7" fmla="*/ 0 h 131"/>
                                <a:gd name="T8" fmla="*/ 33338 w 62"/>
                                <a:gd name="T9" fmla="*/ 0 h 131"/>
                                <a:gd name="T10" fmla="*/ 33338 w 62"/>
                                <a:gd name="T11" fmla="*/ 93578 h 131"/>
                                <a:gd name="T12" fmla="*/ 59055 w 62"/>
                                <a:gd name="T13" fmla="*/ 93578 h 131"/>
                                <a:gd name="T14" fmla="*/ 59055 w 62"/>
                                <a:gd name="T15" fmla="*/ 123825 h 1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2" h="131">
                                  <a:moveTo>
                                    <a:pt x="62" y="131"/>
                                  </a:moveTo>
                                  <a:lnTo>
                                    <a:pt x="62" y="131"/>
                                  </a:lnTo>
                                  <a:lnTo>
                                    <a:pt x="0" y="131"/>
                                  </a:lnTo>
                                  <a:lnTo>
                                    <a:pt x="0" y="0"/>
                                  </a:lnTo>
                                  <a:lnTo>
                                    <a:pt x="35" y="0"/>
                                  </a:lnTo>
                                  <a:lnTo>
                                    <a:pt x="35" y="99"/>
                                  </a:lnTo>
                                  <a:lnTo>
                                    <a:pt x="62" y="99"/>
                                  </a:lnTo>
                                  <a:lnTo>
                                    <a:pt x="62" y="131"/>
                                  </a:lnTo>
                                  <a:close/>
                                </a:path>
                              </a:pathLst>
                            </a:custGeom>
                            <a:solidFill>
                              <a:srgbClr val="3B463C"/>
                            </a:solidFill>
                            <a:ln w="0">
                              <a:solidFill>
                                <a:srgbClr val="000000"/>
                              </a:solidFill>
                              <a:round/>
                              <a:headEnd/>
                              <a:tailEnd/>
                            </a:ln>
                          </wps:spPr>
                          <wps:bodyPr rot="0" vert="horz" wrap="square" lIns="91440" tIns="45720" rIns="91440" bIns="45720" anchor="t" anchorCtr="0" upright="1">
                            <a:noAutofit/>
                          </wps:bodyPr>
                        </wps:wsp>
                        <wps:wsp>
                          <wps:cNvPr id="679" name="Freeform 262"/>
                          <wps:cNvSpPr>
                            <a:spLocks noEditPoints="1"/>
                          </wps:cNvSpPr>
                          <wps:spPr bwMode="auto">
                            <a:xfrm>
                              <a:off x="19005" y="52171"/>
                              <a:ext cx="940" cy="1276"/>
                            </a:xfrm>
                            <a:custGeom>
                              <a:avLst/>
                              <a:gdLst>
                                <a:gd name="T0" fmla="*/ 93980 w 99"/>
                                <a:gd name="T1" fmla="*/ 64290 h 135"/>
                                <a:gd name="T2" fmla="*/ 93980 w 99"/>
                                <a:gd name="T3" fmla="*/ 64290 h 135"/>
                                <a:gd name="T4" fmla="*/ 80690 w 99"/>
                                <a:gd name="T5" fmla="*/ 109672 h 135"/>
                                <a:gd name="T6" fmla="*/ 47465 w 99"/>
                                <a:gd name="T7" fmla="*/ 127635 h 135"/>
                                <a:gd name="T8" fmla="*/ 16138 w 99"/>
                                <a:gd name="T9" fmla="*/ 114399 h 135"/>
                                <a:gd name="T10" fmla="*/ 0 w 99"/>
                                <a:gd name="T11" fmla="*/ 63345 h 135"/>
                                <a:gd name="T12" fmla="*/ 17087 w 99"/>
                                <a:gd name="T13" fmla="*/ 13236 h 135"/>
                                <a:gd name="T14" fmla="*/ 46515 w 99"/>
                                <a:gd name="T15" fmla="*/ 0 h 135"/>
                                <a:gd name="T16" fmla="*/ 80690 w 99"/>
                                <a:gd name="T17" fmla="*/ 17018 h 135"/>
                                <a:gd name="T18" fmla="*/ 93980 w 99"/>
                                <a:gd name="T19" fmla="*/ 64290 h 135"/>
                                <a:gd name="T20" fmla="*/ 93980 w 99"/>
                                <a:gd name="T21" fmla="*/ 64290 h 135"/>
                                <a:gd name="T22" fmla="*/ 58856 w 99"/>
                                <a:gd name="T23" fmla="*/ 64290 h 135"/>
                                <a:gd name="T24" fmla="*/ 58856 w 99"/>
                                <a:gd name="T25" fmla="*/ 64290 h 135"/>
                                <a:gd name="T26" fmla="*/ 47465 w 99"/>
                                <a:gd name="T27" fmla="*/ 31200 h 135"/>
                                <a:gd name="T28" fmla="*/ 37972 w 99"/>
                                <a:gd name="T29" fmla="*/ 39709 h 135"/>
                                <a:gd name="T30" fmla="*/ 34175 w 99"/>
                                <a:gd name="T31" fmla="*/ 63345 h 135"/>
                                <a:gd name="T32" fmla="*/ 37022 w 99"/>
                                <a:gd name="T33" fmla="*/ 87926 h 135"/>
                                <a:gd name="T34" fmla="*/ 46515 w 99"/>
                                <a:gd name="T35" fmla="*/ 96435 h 135"/>
                                <a:gd name="T36" fmla="*/ 56008 w 99"/>
                                <a:gd name="T37" fmla="*/ 87926 h 135"/>
                                <a:gd name="T38" fmla="*/ 58856 w 99"/>
                                <a:gd name="T39" fmla="*/ 64290 h 135"/>
                                <a:gd name="T40" fmla="*/ 58856 w 99"/>
                                <a:gd name="T41" fmla="*/ 64290 h 13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9" h="135">
                                  <a:moveTo>
                                    <a:pt x="99" y="68"/>
                                  </a:moveTo>
                                  <a:lnTo>
                                    <a:pt x="99" y="68"/>
                                  </a:lnTo>
                                  <a:cubicBezTo>
                                    <a:pt x="99" y="88"/>
                                    <a:pt x="94" y="104"/>
                                    <a:pt x="85" y="116"/>
                                  </a:cubicBezTo>
                                  <a:cubicBezTo>
                                    <a:pt x="76" y="129"/>
                                    <a:pt x="64" y="135"/>
                                    <a:pt x="50" y="135"/>
                                  </a:cubicBezTo>
                                  <a:cubicBezTo>
                                    <a:pt x="37" y="135"/>
                                    <a:pt x="26" y="130"/>
                                    <a:pt x="17" y="121"/>
                                  </a:cubicBezTo>
                                  <a:cubicBezTo>
                                    <a:pt x="5" y="109"/>
                                    <a:pt x="0" y="91"/>
                                    <a:pt x="0" y="67"/>
                                  </a:cubicBezTo>
                                  <a:cubicBezTo>
                                    <a:pt x="0" y="43"/>
                                    <a:pt x="6" y="26"/>
                                    <a:pt x="18" y="14"/>
                                  </a:cubicBezTo>
                                  <a:cubicBezTo>
                                    <a:pt x="27" y="4"/>
                                    <a:pt x="37" y="0"/>
                                    <a:pt x="49" y="0"/>
                                  </a:cubicBezTo>
                                  <a:cubicBezTo>
                                    <a:pt x="64" y="0"/>
                                    <a:pt x="76" y="6"/>
                                    <a:pt x="85" y="18"/>
                                  </a:cubicBezTo>
                                  <a:cubicBezTo>
                                    <a:pt x="94" y="31"/>
                                    <a:pt x="99" y="47"/>
                                    <a:pt x="99" y="68"/>
                                  </a:cubicBezTo>
                                  <a:close/>
                                  <a:moveTo>
                                    <a:pt x="62" y="68"/>
                                  </a:moveTo>
                                  <a:lnTo>
                                    <a:pt x="62" y="68"/>
                                  </a:lnTo>
                                  <a:cubicBezTo>
                                    <a:pt x="62" y="45"/>
                                    <a:pt x="58" y="33"/>
                                    <a:pt x="50" y="33"/>
                                  </a:cubicBezTo>
                                  <a:cubicBezTo>
                                    <a:pt x="45" y="33"/>
                                    <a:pt x="42" y="36"/>
                                    <a:pt x="40" y="42"/>
                                  </a:cubicBezTo>
                                  <a:cubicBezTo>
                                    <a:pt x="37" y="48"/>
                                    <a:pt x="36" y="56"/>
                                    <a:pt x="36" y="67"/>
                                  </a:cubicBezTo>
                                  <a:cubicBezTo>
                                    <a:pt x="36" y="78"/>
                                    <a:pt x="37" y="87"/>
                                    <a:pt x="39" y="93"/>
                                  </a:cubicBezTo>
                                  <a:cubicBezTo>
                                    <a:pt x="42" y="99"/>
                                    <a:pt x="45" y="102"/>
                                    <a:pt x="49" y="102"/>
                                  </a:cubicBezTo>
                                  <a:cubicBezTo>
                                    <a:pt x="53" y="102"/>
                                    <a:pt x="56" y="99"/>
                                    <a:pt x="59" y="93"/>
                                  </a:cubicBezTo>
                                  <a:cubicBezTo>
                                    <a:pt x="61" y="87"/>
                                    <a:pt x="62" y="79"/>
                                    <a:pt x="62" y="68"/>
                                  </a:cubicBezTo>
                                  <a:close/>
                                </a:path>
                              </a:pathLst>
                            </a:custGeom>
                            <a:solidFill>
                              <a:srgbClr val="3B463C"/>
                            </a:solidFill>
                            <a:ln w="0">
                              <a:solidFill>
                                <a:srgbClr val="000000"/>
                              </a:solidFill>
                              <a:round/>
                              <a:headEnd/>
                              <a:tailEnd/>
                            </a:ln>
                          </wps:spPr>
                          <wps:bodyPr rot="0" vert="horz" wrap="square" lIns="91440" tIns="45720" rIns="91440" bIns="45720" anchor="t" anchorCtr="0" upright="1">
                            <a:noAutofit/>
                          </wps:bodyPr>
                        </wps:wsp>
                        <wps:wsp>
                          <wps:cNvPr id="680" name="Freeform 263"/>
                          <wps:cNvSpPr>
                            <a:spLocks/>
                          </wps:cNvSpPr>
                          <wps:spPr bwMode="auto">
                            <a:xfrm>
                              <a:off x="20059" y="52171"/>
                              <a:ext cx="718" cy="1276"/>
                            </a:xfrm>
                            <a:custGeom>
                              <a:avLst/>
                              <a:gdLst>
                                <a:gd name="T0" fmla="*/ 71755 w 76"/>
                                <a:gd name="T1" fmla="*/ 87926 h 135"/>
                                <a:gd name="T2" fmla="*/ 71755 w 76"/>
                                <a:gd name="T3" fmla="*/ 87926 h 135"/>
                                <a:gd name="T4" fmla="*/ 69867 w 76"/>
                                <a:gd name="T5" fmla="*/ 122908 h 135"/>
                                <a:gd name="T6" fmla="*/ 50040 w 76"/>
                                <a:gd name="T7" fmla="*/ 127635 h 135"/>
                                <a:gd name="T8" fmla="*/ 15106 w 76"/>
                                <a:gd name="T9" fmla="*/ 112508 h 135"/>
                                <a:gd name="T10" fmla="*/ 0 w 76"/>
                                <a:gd name="T11" fmla="*/ 64290 h 135"/>
                                <a:gd name="T12" fmla="*/ 14162 w 76"/>
                                <a:gd name="T13" fmla="*/ 17963 h 135"/>
                                <a:gd name="T14" fmla="*/ 53816 w 76"/>
                                <a:gd name="T15" fmla="*/ 0 h 135"/>
                                <a:gd name="T16" fmla="*/ 70811 w 76"/>
                                <a:gd name="T17" fmla="*/ 2836 h 135"/>
                                <a:gd name="T18" fmla="*/ 70811 w 76"/>
                                <a:gd name="T19" fmla="*/ 37818 h 135"/>
                                <a:gd name="T20" fmla="*/ 55705 w 76"/>
                                <a:gd name="T21" fmla="*/ 31200 h 135"/>
                                <a:gd name="T22" fmla="*/ 39654 w 76"/>
                                <a:gd name="T23" fmla="*/ 39709 h 135"/>
                                <a:gd name="T24" fmla="*/ 33989 w 76"/>
                                <a:gd name="T25" fmla="*/ 63345 h 135"/>
                                <a:gd name="T26" fmla="*/ 34933 w 76"/>
                                <a:gd name="T27" fmla="*/ 77526 h 135"/>
                                <a:gd name="T28" fmla="*/ 39654 w 76"/>
                                <a:gd name="T29" fmla="*/ 86981 h 135"/>
                                <a:gd name="T30" fmla="*/ 45319 w 76"/>
                                <a:gd name="T31" fmla="*/ 93599 h 135"/>
                                <a:gd name="T32" fmla="*/ 54760 w 76"/>
                                <a:gd name="T33" fmla="*/ 95490 h 135"/>
                                <a:gd name="T34" fmla="*/ 71755 w 76"/>
                                <a:gd name="T35" fmla="*/ 87926 h 135"/>
                                <a:gd name="T36" fmla="*/ 71755 w 76"/>
                                <a:gd name="T37" fmla="*/ 87926 h 13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76" h="135">
                                  <a:moveTo>
                                    <a:pt x="76" y="93"/>
                                  </a:moveTo>
                                  <a:lnTo>
                                    <a:pt x="76" y="93"/>
                                  </a:lnTo>
                                  <a:lnTo>
                                    <a:pt x="74" y="130"/>
                                  </a:lnTo>
                                  <a:cubicBezTo>
                                    <a:pt x="66" y="133"/>
                                    <a:pt x="59" y="135"/>
                                    <a:pt x="53" y="135"/>
                                  </a:cubicBezTo>
                                  <a:cubicBezTo>
                                    <a:pt x="39" y="135"/>
                                    <a:pt x="26" y="130"/>
                                    <a:pt x="16" y="119"/>
                                  </a:cubicBezTo>
                                  <a:cubicBezTo>
                                    <a:pt x="5" y="107"/>
                                    <a:pt x="0" y="90"/>
                                    <a:pt x="0" y="68"/>
                                  </a:cubicBezTo>
                                  <a:cubicBezTo>
                                    <a:pt x="0" y="47"/>
                                    <a:pt x="5" y="31"/>
                                    <a:pt x="15" y="19"/>
                                  </a:cubicBezTo>
                                  <a:cubicBezTo>
                                    <a:pt x="26" y="6"/>
                                    <a:pt x="40" y="0"/>
                                    <a:pt x="57" y="0"/>
                                  </a:cubicBezTo>
                                  <a:cubicBezTo>
                                    <a:pt x="63" y="0"/>
                                    <a:pt x="69" y="1"/>
                                    <a:pt x="75" y="3"/>
                                  </a:cubicBezTo>
                                  <a:lnTo>
                                    <a:pt x="75" y="40"/>
                                  </a:lnTo>
                                  <a:cubicBezTo>
                                    <a:pt x="69" y="35"/>
                                    <a:pt x="64" y="33"/>
                                    <a:pt x="59" y="33"/>
                                  </a:cubicBezTo>
                                  <a:cubicBezTo>
                                    <a:pt x="51" y="33"/>
                                    <a:pt x="46" y="36"/>
                                    <a:pt x="42" y="42"/>
                                  </a:cubicBezTo>
                                  <a:cubicBezTo>
                                    <a:pt x="38" y="48"/>
                                    <a:pt x="36" y="57"/>
                                    <a:pt x="36" y="67"/>
                                  </a:cubicBezTo>
                                  <a:cubicBezTo>
                                    <a:pt x="36" y="73"/>
                                    <a:pt x="36" y="77"/>
                                    <a:pt x="37" y="82"/>
                                  </a:cubicBezTo>
                                  <a:cubicBezTo>
                                    <a:pt x="38" y="86"/>
                                    <a:pt x="40" y="89"/>
                                    <a:pt x="42" y="92"/>
                                  </a:cubicBezTo>
                                  <a:cubicBezTo>
                                    <a:pt x="43" y="95"/>
                                    <a:pt x="46" y="97"/>
                                    <a:pt x="48" y="99"/>
                                  </a:cubicBezTo>
                                  <a:cubicBezTo>
                                    <a:pt x="51" y="100"/>
                                    <a:pt x="54" y="101"/>
                                    <a:pt x="58" y="101"/>
                                  </a:cubicBezTo>
                                  <a:cubicBezTo>
                                    <a:pt x="64" y="101"/>
                                    <a:pt x="70" y="98"/>
                                    <a:pt x="76" y="93"/>
                                  </a:cubicBezTo>
                                  <a:lnTo>
                                    <a:pt x="76" y="93"/>
                                  </a:lnTo>
                                  <a:close/>
                                </a:path>
                              </a:pathLst>
                            </a:custGeom>
                            <a:solidFill>
                              <a:srgbClr val="3B463C"/>
                            </a:solidFill>
                            <a:ln w="0">
                              <a:solidFill>
                                <a:srgbClr val="000000"/>
                              </a:solidFill>
                              <a:round/>
                              <a:headEnd/>
                              <a:tailEnd/>
                            </a:ln>
                          </wps:spPr>
                          <wps:bodyPr rot="0" vert="horz" wrap="square" lIns="91440" tIns="45720" rIns="91440" bIns="45720" anchor="t" anchorCtr="0" upright="1">
                            <a:noAutofit/>
                          </wps:bodyPr>
                        </wps:wsp>
                        <wps:wsp>
                          <wps:cNvPr id="681" name="Freeform 264"/>
                          <wps:cNvSpPr>
                            <a:spLocks noEditPoints="1"/>
                          </wps:cNvSpPr>
                          <wps:spPr bwMode="auto">
                            <a:xfrm>
                              <a:off x="20853" y="52190"/>
                              <a:ext cx="965" cy="1238"/>
                            </a:xfrm>
                            <a:custGeom>
                              <a:avLst/>
                              <a:gdLst>
                                <a:gd name="T0" fmla="*/ 96520 w 102"/>
                                <a:gd name="T1" fmla="*/ 123825 h 131"/>
                                <a:gd name="T2" fmla="*/ 96520 w 102"/>
                                <a:gd name="T3" fmla="*/ 123825 h 131"/>
                                <a:gd name="T4" fmla="*/ 62454 w 102"/>
                                <a:gd name="T5" fmla="*/ 123825 h 131"/>
                                <a:gd name="T6" fmla="*/ 59615 w 102"/>
                                <a:gd name="T7" fmla="*/ 107756 h 131"/>
                                <a:gd name="T8" fmla="*/ 36905 w 102"/>
                                <a:gd name="T9" fmla="*/ 107756 h 131"/>
                                <a:gd name="T10" fmla="*/ 35012 w 102"/>
                                <a:gd name="T11" fmla="*/ 123825 h 131"/>
                                <a:gd name="T12" fmla="*/ 0 w 102"/>
                                <a:gd name="T13" fmla="*/ 123825 h 131"/>
                                <a:gd name="T14" fmla="*/ 29335 w 102"/>
                                <a:gd name="T15" fmla="*/ 0 h 131"/>
                                <a:gd name="T16" fmla="*/ 70971 w 102"/>
                                <a:gd name="T17" fmla="*/ 0 h 131"/>
                                <a:gd name="T18" fmla="*/ 96520 w 102"/>
                                <a:gd name="T19" fmla="*/ 123825 h 131"/>
                                <a:gd name="T20" fmla="*/ 55830 w 102"/>
                                <a:gd name="T21" fmla="*/ 81290 h 131"/>
                                <a:gd name="T22" fmla="*/ 55830 w 102"/>
                                <a:gd name="T23" fmla="*/ 81290 h 131"/>
                                <a:gd name="T24" fmla="*/ 53938 w 102"/>
                                <a:gd name="T25" fmla="*/ 67111 h 131"/>
                                <a:gd name="T26" fmla="*/ 52991 w 102"/>
                                <a:gd name="T27" fmla="*/ 65221 h 131"/>
                                <a:gd name="T28" fmla="*/ 52045 w 102"/>
                                <a:gd name="T29" fmla="*/ 51042 h 131"/>
                                <a:gd name="T30" fmla="*/ 51099 w 102"/>
                                <a:gd name="T31" fmla="*/ 47261 h 131"/>
                                <a:gd name="T32" fmla="*/ 50153 w 102"/>
                                <a:gd name="T33" fmla="*/ 41590 h 131"/>
                                <a:gd name="T34" fmla="*/ 49206 w 102"/>
                                <a:gd name="T35" fmla="*/ 29302 h 131"/>
                                <a:gd name="T36" fmla="*/ 49206 w 102"/>
                                <a:gd name="T37" fmla="*/ 33083 h 131"/>
                                <a:gd name="T38" fmla="*/ 48260 w 102"/>
                                <a:gd name="T39" fmla="*/ 37809 h 131"/>
                                <a:gd name="T40" fmla="*/ 47314 w 102"/>
                                <a:gd name="T41" fmla="*/ 45371 h 131"/>
                                <a:gd name="T42" fmla="*/ 47314 w 102"/>
                                <a:gd name="T43" fmla="*/ 47261 h 131"/>
                                <a:gd name="T44" fmla="*/ 45421 w 102"/>
                                <a:gd name="T45" fmla="*/ 62385 h 131"/>
                                <a:gd name="T46" fmla="*/ 41636 w 102"/>
                                <a:gd name="T47" fmla="*/ 81290 h 131"/>
                                <a:gd name="T48" fmla="*/ 55830 w 102"/>
                                <a:gd name="T49" fmla="*/ 81290 h 13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02" h="131">
                                  <a:moveTo>
                                    <a:pt x="102" y="131"/>
                                  </a:moveTo>
                                  <a:lnTo>
                                    <a:pt x="102" y="131"/>
                                  </a:lnTo>
                                  <a:lnTo>
                                    <a:pt x="66" y="131"/>
                                  </a:lnTo>
                                  <a:lnTo>
                                    <a:pt x="63" y="114"/>
                                  </a:lnTo>
                                  <a:lnTo>
                                    <a:pt x="39" y="114"/>
                                  </a:lnTo>
                                  <a:lnTo>
                                    <a:pt x="37" y="131"/>
                                  </a:lnTo>
                                  <a:lnTo>
                                    <a:pt x="0" y="131"/>
                                  </a:lnTo>
                                  <a:lnTo>
                                    <a:pt x="31" y="0"/>
                                  </a:lnTo>
                                  <a:lnTo>
                                    <a:pt x="75" y="0"/>
                                  </a:lnTo>
                                  <a:lnTo>
                                    <a:pt x="102" y="131"/>
                                  </a:lnTo>
                                  <a:close/>
                                  <a:moveTo>
                                    <a:pt x="59" y="86"/>
                                  </a:moveTo>
                                  <a:lnTo>
                                    <a:pt x="59" y="86"/>
                                  </a:lnTo>
                                  <a:lnTo>
                                    <a:pt x="57" y="71"/>
                                  </a:lnTo>
                                  <a:cubicBezTo>
                                    <a:pt x="57" y="71"/>
                                    <a:pt x="57" y="70"/>
                                    <a:pt x="56" y="69"/>
                                  </a:cubicBezTo>
                                  <a:cubicBezTo>
                                    <a:pt x="56" y="68"/>
                                    <a:pt x="56" y="63"/>
                                    <a:pt x="55" y="54"/>
                                  </a:cubicBezTo>
                                  <a:cubicBezTo>
                                    <a:pt x="54" y="53"/>
                                    <a:pt x="54" y="52"/>
                                    <a:pt x="54" y="50"/>
                                  </a:cubicBezTo>
                                  <a:cubicBezTo>
                                    <a:pt x="54" y="48"/>
                                    <a:pt x="54" y="46"/>
                                    <a:pt x="53" y="44"/>
                                  </a:cubicBezTo>
                                  <a:lnTo>
                                    <a:pt x="52" y="31"/>
                                  </a:lnTo>
                                  <a:cubicBezTo>
                                    <a:pt x="52" y="33"/>
                                    <a:pt x="52" y="34"/>
                                    <a:pt x="52" y="35"/>
                                  </a:cubicBezTo>
                                  <a:cubicBezTo>
                                    <a:pt x="52" y="37"/>
                                    <a:pt x="52" y="39"/>
                                    <a:pt x="51" y="40"/>
                                  </a:cubicBezTo>
                                  <a:cubicBezTo>
                                    <a:pt x="51" y="44"/>
                                    <a:pt x="51" y="46"/>
                                    <a:pt x="50" y="48"/>
                                  </a:cubicBezTo>
                                  <a:cubicBezTo>
                                    <a:pt x="50" y="49"/>
                                    <a:pt x="50" y="50"/>
                                    <a:pt x="50" y="50"/>
                                  </a:cubicBezTo>
                                  <a:lnTo>
                                    <a:pt x="48" y="66"/>
                                  </a:lnTo>
                                  <a:lnTo>
                                    <a:pt x="44" y="86"/>
                                  </a:lnTo>
                                  <a:lnTo>
                                    <a:pt x="59" y="86"/>
                                  </a:lnTo>
                                  <a:close/>
                                </a:path>
                              </a:pathLst>
                            </a:custGeom>
                            <a:solidFill>
                              <a:srgbClr val="3B463C"/>
                            </a:solidFill>
                            <a:ln w="0">
                              <a:solidFill>
                                <a:srgbClr val="000000"/>
                              </a:solidFill>
                              <a:round/>
                              <a:headEnd/>
                              <a:tailEnd/>
                            </a:ln>
                          </wps:spPr>
                          <wps:bodyPr rot="0" vert="horz" wrap="square" lIns="91440" tIns="45720" rIns="91440" bIns="45720" anchor="t" anchorCtr="0" upright="1">
                            <a:noAutofit/>
                          </wps:bodyPr>
                        </wps:wsp>
                        <wps:wsp>
                          <wps:cNvPr id="682" name="Freeform 265"/>
                          <wps:cNvSpPr>
                            <a:spLocks/>
                          </wps:cNvSpPr>
                          <wps:spPr bwMode="auto">
                            <a:xfrm>
                              <a:off x="21824" y="52190"/>
                              <a:ext cx="712" cy="1238"/>
                            </a:xfrm>
                            <a:custGeom>
                              <a:avLst/>
                              <a:gdLst>
                                <a:gd name="T0" fmla="*/ 52155 w 75"/>
                                <a:gd name="T1" fmla="*/ 123825 h 131"/>
                                <a:gd name="T2" fmla="*/ 52155 w 75"/>
                                <a:gd name="T3" fmla="*/ 123825 h 131"/>
                                <a:gd name="T4" fmla="*/ 18965 w 75"/>
                                <a:gd name="T5" fmla="*/ 123825 h 131"/>
                                <a:gd name="T6" fmla="*/ 18965 w 75"/>
                                <a:gd name="T7" fmla="*/ 30247 h 131"/>
                                <a:gd name="T8" fmla="*/ 0 w 75"/>
                                <a:gd name="T9" fmla="*/ 30247 h 131"/>
                                <a:gd name="T10" fmla="*/ 0 w 75"/>
                                <a:gd name="T11" fmla="*/ 0 h 131"/>
                                <a:gd name="T12" fmla="*/ 71120 w 75"/>
                                <a:gd name="T13" fmla="*/ 0 h 131"/>
                                <a:gd name="T14" fmla="*/ 71120 w 75"/>
                                <a:gd name="T15" fmla="*/ 30247 h 131"/>
                                <a:gd name="T16" fmla="*/ 52155 w 75"/>
                                <a:gd name="T17" fmla="*/ 30247 h 131"/>
                                <a:gd name="T18" fmla="*/ 52155 w 75"/>
                                <a:gd name="T19" fmla="*/ 123825 h 13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5" h="131">
                                  <a:moveTo>
                                    <a:pt x="55" y="131"/>
                                  </a:moveTo>
                                  <a:lnTo>
                                    <a:pt x="55" y="131"/>
                                  </a:lnTo>
                                  <a:lnTo>
                                    <a:pt x="20" y="131"/>
                                  </a:lnTo>
                                  <a:lnTo>
                                    <a:pt x="20" y="32"/>
                                  </a:lnTo>
                                  <a:lnTo>
                                    <a:pt x="0" y="32"/>
                                  </a:lnTo>
                                  <a:lnTo>
                                    <a:pt x="0" y="0"/>
                                  </a:lnTo>
                                  <a:lnTo>
                                    <a:pt x="75" y="0"/>
                                  </a:lnTo>
                                  <a:lnTo>
                                    <a:pt x="75" y="32"/>
                                  </a:lnTo>
                                  <a:lnTo>
                                    <a:pt x="55" y="32"/>
                                  </a:lnTo>
                                  <a:lnTo>
                                    <a:pt x="55" y="131"/>
                                  </a:lnTo>
                                  <a:close/>
                                </a:path>
                              </a:pathLst>
                            </a:custGeom>
                            <a:solidFill>
                              <a:srgbClr val="3B463C"/>
                            </a:solidFill>
                            <a:ln w="0">
                              <a:solidFill>
                                <a:srgbClr val="000000"/>
                              </a:solidFill>
                              <a:round/>
                              <a:headEnd/>
                              <a:tailEnd/>
                            </a:ln>
                          </wps:spPr>
                          <wps:bodyPr rot="0" vert="horz" wrap="square" lIns="91440" tIns="45720" rIns="91440" bIns="45720" anchor="t" anchorCtr="0" upright="1">
                            <a:noAutofit/>
                          </wps:bodyPr>
                        </wps:wsp>
                        <wps:wsp>
                          <wps:cNvPr id="683" name="Freeform 266"/>
                          <wps:cNvSpPr>
                            <a:spLocks/>
                          </wps:cNvSpPr>
                          <wps:spPr bwMode="auto">
                            <a:xfrm>
                              <a:off x="22631" y="52190"/>
                              <a:ext cx="330" cy="1238"/>
                            </a:xfrm>
                            <a:custGeom>
                              <a:avLst/>
                              <a:gdLst>
                                <a:gd name="T0" fmla="*/ 33020 w 35"/>
                                <a:gd name="T1" fmla="*/ 123825 h 131"/>
                                <a:gd name="T2" fmla="*/ 33020 w 35"/>
                                <a:gd name="T3" fmla="*/ 123825 h 131"/>
                                <a:gd name="T4" fmla="*/ 0 w 35"/>
                                <a:gd name="T5" fmla="*/ 123825 h 131"/>
                                <a:gd name="T6" fmla="*/ 0 w 35"/>
                                <a:gd name="T7" fmla="*/ 0 h 131"/>
                                <a:gd name="T8" fmla="*/ 33020 w 35"/>
                                <a:gd name="T9" fmla="*/ 0 h 131"/>
                                <a:gd name="T10" fmla="*/ 33020 w 35"/>
                                <a:gd name="T11" fmla="*/ 123825 h 13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5" h="131">
                                  <a:moveTo>
                                    <a:pt x="35" y="131"/>
                                  </a:moveTo>
                                  <a:lnTo>
                                    <a:pt x="35" y="131"/>
                                  </a:lnTo>
                                  <a:lnTo>
                                    <a:pt x="0" y="131"/>
                                  </a:lnTo>
                                  <a:lnTo>
                                    <a:pt x="0" y="0"/>
                                  </a:lnTo>
                                  <a:lnTo>
                                    <a:pt x="35" y="0"/>
                                  </a:lnTo>
                                  <a:lnTo>
                                    <a:pt x="35" y="131"/>
                                  </a:lnTo>
                                  <a:close/>
                                </a:path>
                              </a:pathLst>
                            </a:custGeom>
                            <a:solidFill>
                              <a:srgbClr val="3B463C"/>
                            </a:solidFill>
                            <a:ln w="0">
                              <a:solidFill>
                                <a:srgbClr val="000000"/>
                              </a:solidFill>
                              <a:round/>
                              <a:headEnd/>
                              <a:tailEnd/>
                            </a:ln>
                          </wps:spPr>
                          <wps:bodyPr rot="0" vert="horz" wrap="square" lIns="91440" tIns="45720" rIns="91440" bIns="45720" anchor="t" anchorCtr="0" upright="1">
                            <a:noAutofit/>
                          </wps:bodyPr>
                        </wps:wsp>
                        <wps:wsp>
                          <wps:cNvPr id="684" name="Freeform 267"/>
                          <wps:cNvSpPr>
                            <a:spLocks noEditPoints="1"/>
                          </wps:cNvSpPr>
                          <wps:spPr bwMode="auto">
                            <a:xfrm>
                              <a:off x="23101" y="52171"/>
                              <a:ext cx="940" cy="1276"/>
                            </a:xfrm>
                            <a:custGeom>
                              <a:avLst/>
                              <a:gdLst>
                                <a:gd name="T0" fmla="*/ 93980 w 99"/>
                                <a:gd name="T1" fmla="*/ 64290 h 135"/>
                                <a:gd name="T2" fmla="*/ 93980 w 99"/>
                                <a:gd name="T3" fmla="*/ 64290 h 135"/>
                                <a:gd name="T4" fmla="*/ 80690 w 99"/>
                                <a:gd name="T5" fmla="*/ 109672 h 135"/>
                                <a:gd name="T6" fmla="*/ 47465 w 99"/>
                                <a:gd name="T7" fmla="*/ 127635 h 135"/>
                                <a:gd name="T8" fmla="*/ 16138 w 99"/>
                                <a:gd name="T9" fmla="*/ 114399 h 135"/>
                                <a:gd name="T10" fmla="*/ 0 w 99"/>
                                <a:gd name="T11" fmla="*/ 63345 h 135"/>
                                <a:gd name="T12" fmla="*/ 17087 w 99"/>
                                <a:gd name="T13" fmla="*/ 13236 h 135"/>
                                <a:gd name="T14" fmla="*/ 47465 w 99"/>
                                <a:gd name="T15" fmla="*/ 0 h 135"/>
                                <a:gd name="T16" fmla="*/ 81639 w 99"/>
                                <a:gd name="T17" fmla="*/ 17018 h 135"/>
                                <a:gd name="T18" fmla="*/ 93980 w 99"/>
                                <a:gd name="T19" fmla="*/ 64290 h 135"/>
                                <a:gd name="T20" fmla="*/ 93980 w 99"/>
                                <a:gd name="T21" fmla="*/ 64290 h 135"/>
                                <a:gd name="T22" fmla="*/ 58856 w 99"/>
                                <a:gd name="T23" fmla="*/ 64290 h 135"/>
                                <a:gd name="T24" fmla="*/ 58856 w 99"/>
                                <a:gd name="T25" fmla="*/ 64290 h 135"/>
                                <a:gd name="T26" fmla="*/ 47465 w 99"/>
                                <a:gd name="T27" fmla="*/ 31200 h 135"/>
                                <a:gd name="T28" fmla="*/ 37972 w 99"/>
                                <a:gd name="T29" fmla="*/ 39709 h 135"/>
                                <a:gd name="T30" fmla="*/ 34175 w 99"/>
                                <a:gd name="T31" fmla="*/ 63345 h 135"/>
                                <a:gd name="T32" fmla="*/ 37972 w 99"/>
                                <a:gd name="T33" fmla="*/ 87926 h 135"/>
                                <a:gd name="T34" fmla="*/ 46515 w 99"/>
                                <a:gd name="T35" fmla="*/ 96435 h 135"/>
                                <a:gd name="T36" fmla="*/ 56008 w 99"/>
                                <a:gd name="T37" fmla="*/ 87926 h 135"/>
                                <a:gd name="T38" fmla="*/ 58856 w 99"/>
                                <a:gd name="T39" fmla="*/ 64290 h 135"/>
                                <a:gd name="T40" fmla="*/ 58856 w 99"/>
                                <a:gd name="T41" fmla="*/ 64290 h 13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9" h="135">
                                  <a:moveTo>
                                    <a:pt x="99" y="68"/>
                                  </a:moveTo>
                                  <a:lnTo>
                                    <a:pt x="99" y="68"/>
                                  </a:lnTo>
                                  <a:cubicBezTo>
                                    <a:pt x="99" y="88"/>
                                    <a:pt x="95" y="104"/>
                                    <a:pt x="85" y="116"/>
                                  </a:cubicBezTo>
                                  <a:cubicBezTo>
                                    <a:pt x="76" y="129"/>
                                    <a:pt x="65" y="135"/>
                                    <a:pt x="50" y="135"/>
                                  </a:cubicBezTo>
                                  <a:cubicBezTo>
                                    <a:pt x="37" y="135"/>
                                    <a:pt x="26" y="130"/>
                                    <a:pt x="17" y="121"/>
                                  </a:cubicBezTo>
                                  <a:cubicBezTo>
                                    <a:pt x="6" y="109"/>
                                    <a:pt x="0" y="91"/>
                                    <a:pt x="0" y="67"/>
                                  </a:cubicBezTo>
                                  <a:cubicBezTo>
                                    <a:pt x="0" y="43"/>
                                    <a:pt x="6" y="26"/>
                                    <a:pt x="18" y="14"/>
                                  </a:cubicBezTo>
                                  <a:cubicBezTo>
                                    <a:pt x="27" y="4"/>
                                    <a:pt x="38" y="0"/>
                                    <a:pt x="50" y="0"/>
                                  </a:cubicBezTo>
                                  <a:cubicBezTo>
                                    <a:pt x="65" y="0"/>
                                    <a:pt x="77" y="6"/>
                                    <a:pt x="86" y="18"/>
                                  </a:cubicBezTo>
                                  <a:cubicBezTo>
                                    <a:pt x="95" y="31"/>
                                    <a:pt x="99" y="47"/>
                                    <a:pt x="99" y="68"/>
                                  </a:cubicBezTo>
                                  <a:close/>
                                  <a:moveTo>
                                    <a:pt x="62" y="68"/>
                                  </a:moveTo>
                                  <a:lnTo>
                                    <a:pt x="62" y="68"/>
                                  </a:lnTo>
                                  <a:cubicBezTo>
                                    <a:pt x="62" y="45"/>
                                    <a:pt x="58" y="33"/>
                                    <a:pt x="50" y="33"/>
                                  </a:cubicBezTo>
                                  <a:cubicBezTo>
                                    <a:pt x="46" y="33"/>
                                    <a:pt x="42" y="36"/>
                                    <a:pt x="40" y="42"/>
                                  </a:cubicBezTo>
                                  <a:cubicBezTo>
                                    <a:pt x="38" y="48"/>
                                    <a:pt x="36" y="56"/>
                                    <a:pt x="36" y="67"/>
                                  </a:cubicBezTo>
                                  <a:cubicBezTo>
                                    <a:pt x="36" y="78"/>
                                    <a:pt x="38" y="87"/>
                                    <a:pt x="40" y="93"/>
                                  </a:cubicBezTo>
                                  <a:cubicBezTo>
                                    <a:pt x="42" y="99"/>
                                    <a:pt x="45" y="102"/>
                                    <a:pt x="49" y="102"/>
                                  </a:cubicBezTo>
                                  <a:cubicBezTo>
                                    <a:pt x="53" y="102"/>
                                    <a:pt x="57" y="99"/>
                                    <a:pt x="59" y="93"/>
                                  </a:cubicBezTo>
                                  <a:cubicBezTo>
                                    <a:pt x="61" y="87"/>
                                    <a:pt x="62" y="79"/>
                                    <a:pt x="62" y="68"/>
                                  </a:cubicBezTo>
                                  <a:close/>
                                </a:path>
                              </a:pathLst>
                            </a:custGeom>
                            <a:solidFill>
                              <a:srgbClr val="3B463C"/>
                            </a:solidFill>
                            <a:ln w="0">
                              <a:solidFill>
                                <a:srgbClr val="000000"/>
                              </a:solidFill>
                              <a:round/>
                              <a:headEnd/>
                              <a:tailEnd/>
                            </a:ln>
                          </wps:spPr>
                          <wps:bodyPr rot="0" vert="horz" wrap="square" lIns="91440" tIns="45720" rIns="91440" bIns="45720" anchor="t" anchorCtr="0" upright="1">
                            <a:noAutofit/>
                          </wps:bodyPr>
                        </wps:wsp>
                        <wps:wsp>
                          <wps:cNvPr id="685" name="Freeform 268"/>
                          <wps:cNvSpPr>
                            <a:spLocks/>
                          </wps:cNvSpPr>
                          <wps:spPr bwMode="auto">
                            <a:xfrm>
                              <a:off x="24180" y="52190"/>
                              <a:ext cx="870" cy="1238"/>
                            </a:xfrm>
                            <a:custGeom>
                              <a:avLst/>
                              <a:gdLst>
                                <a:gd name="T0" fmla="*/ 0 w 92"/>
                                <a:gd name="T1" fmla="*/ 123825 h 131"/>
                                <a:gd name="T2" fmla="*/ 0 w 92"/>
                                <a:gd name="T3" fmla="*/ 123825 h 131"/>
                                <a:gd name="T4" fmla="*/ 0 w 92"/>
                                <a:gd name="T5" fmla="*/ 0 h 131"/>
                                <a:gd name="T6" fmla="*/ 32150 w 92"/>
                                <a:gd name="T7" fmla="*/ 0 h 131"/>
                                <a:gd name="T8" fmla="*/ 49171 w 92"/>
                                <a:gd name="T9" fmla="*/ 43481 h 131"/>
                                <a:gd name="T10" fmla="*/ 52008 w 92"/>
                                <a:gd name="T11" fmla="*/ 51988 h 131"/>
                                <a:gd name="T12" fmla="*/ 55790 w 92"/>
                                <a:gd name="T13" fmla="*/ 63330 h 131"/>
                                <a:gd name="T14" fmla="*/ 58627 w 92"/>
                                <a:gd name="T15" fmla="*/ 74673 h 131"/>
                                <a:gd name="T16" fmla="*/ 55790 w 92"/>
                                <a:gd name="T17" fmla="*/ 47261 h 131"/>
                                <a:gd name="T18" fmla="*/ 54845 w 92"/>
                                <a:gd name="T19" fmla="*/ 28357 h 131"/>
                                <a:gd name="T20" fmla="*/ 54845 w 92"/>
                                <a:gd name="T21" fmla="*/ 0 h 131"/>
                                <a:gd name="T22" fmla="*/ 86995 w 92"/>
                                <a:gd name="T23" fmla="*/ 0 h 131"/>
                                <a:gd name="T24" fmla="*/ 86995 w 92"/>
                                <a:gd name="T25" fmla="*/ 123825 h 131"/>
                                <a:gd name="T26" fmla="*/ 54845 w 92"/>
                                <a:gd name="T27" fmla="*/ 123825 h 131"/>
                                <a:gd name="T28" fmla="*/ 38770 w 92"/>
                                <a:gd name="T29" fmla="*/ 78454 h 131"/>
                                <a:gd name="T30" fmla="*/ 34042 w 92"/>
                                <a:gd name="T31" fmla="*/ 64276 h 131"/>
                                <a:gd name="T32" fmla="*/ 30259 w 92"/>
                                <a:gd name="T33" fmla="*/ 52933 h 131"/>
                                <a:gd name="T34" fmla="*/ 31205 w 92"/>
                                <a:gd name="T35" fmla="*/ 75618 h 131"/>
                                <a:gd name="T36" fmla="*/ 32150 w 92"/>
                                <a:gd name="T37" fmla="*/ 91687 h 131"/>
                                <a:gd name="T38" fmla="*/ 32150 w 92"/>
                                <a:gd name="T39" fmla="*/ 123825 h 131"/>
                                <a:gd name="T40" fmla="*/ 0 w 92"/>
                                <a:gd name="T41" fmla="*/ 123825 h 13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2" h="131">
                                  <a:moveTo>
                                    <a:pt x="0" y="131"/>
                                  </a:moveTo>
                                  <a:lnTo>
                                    <a:pt x="0" y="131"/>
                                  </a:lnTo>
                                  <a:lnTo>
                                    <a:pt x="0" y="0"/>
                                  </a:lnTo>
                                  <a:lnTo>
                                    <a:pt x="34" y="0"/>
                                  </a:lnTo>
                                  <a:lnTo>
                                    <a:pt x="52" y="46"/>
                                  </a:lnTo>
                                  <a:cubicBezTo>
                                    <a:pt x="52" y="49"/>
                                    <a:pt x="54" y="52"/>
                                    <a:pt x="55" y="55"/>
                                  </a:cubicBezTo>
                                  <a:cubicBezTo>
                                    <a:pt x="56" y="59"/>
                                    <a:pt x="57" y="63"/>
                                    <a:pt x="59" y="67"/>
                                  </a:cubicBezTo>
                                  <a:lnTo>
                                    <a:pt x="62" y="79"/>
                                  </a:lnTo>
                                  <a:cubicBezTo>
                                    <a:pt x="61" y="68"/>
                                    <a:pt x="60" y="58"/>
                                    <a:pt x="59" y="50"/>
                                  </a:cubicBezTo>
                                  <a:cubicBezTo>
                                    <a:pt x="59" y="42"/>
                                    <a:pt x="58" y="35"/>
                                    <a:pt x="58" y="30"/>
                                  </a:cubicBezTo>
                                  <a:lnTo>
                                    <a:pt x="58" y="0"/>
                                  </a:lnTo>
                                  <a:lnTo>
                                    <a:pt x="92" y="0"/>
                                  </a:lnTo>
                                  <a:lnTo>
                                    <a:pt x="92" y="131"/>
                                  </a:lnTo>
                                  <a:lnTo>
                                    <a:pt x="58" y="131"/>
                                  </a:lnTo>
                                  <a:lnTo>
                                    <a:pt x="41" y="83"/>
                                  </a:lnTo>
                                  <a:cubicBezTo>
                                    <a:pt x="39" y="78"/>
                                    <a:pt x="37" y="73"/>
                                    <a:pt x="36" y="68"/>
                                  </a:cubicBezTo>
                                  <a:cubicBezTo>
                                    <a:pt x="34" y="64"/>
                                    <a:pt x="33" y="60"/>
                                    <a:pt x="32" y="56"/>
                                  </a:cubicBezTo>
                                  <a:cubicBezTo>
                                    <a:pt x="33" y="65"/>
                                    <a:pt x="33" y="73"/>
                                    <a:pt x="33" y="80"/>
                                  </a:cubicBezTo>
                                  <a:cubicBezTo>
                                    <a:pt x="34" y="86"/>
                                    <a:pt x="34" y="92"/>
                                    <a:pt x="34" y="97"/>
                                  </a:cubicBezTo>
                                  <a:lnTo>
                                    <a:pt x="34" y="131"/>
                                  </a:lnTo>
                                  <a:lnTo>
                                    <a:pt x="0" y="131"/>
                                  </a:lnTo>
                                  <a:close/>
                                </a:path>
                              </a:pathLst>
                            </a:custGeom>
                            <a:solidFill>
                              <a:srgbClr val="3B463C"/>
                            </a:solidFill>
                            <a:ln w="0">
                              <a:solidFill>
                                <a:srgbClr val="000000"/>
                              </a:solidFill>
                              <a:round/>
                              <a:headEnd/>
                              <a:tailEnd/>
                            </a:ln>
                          </wps:spPr>
                          <wps:bodyPr rot="0" vert="horz" wrap="square" lIns="91440" tIns="45720" rIns="91440" bIns="45720" anchor="t" anchorCtr="0" upright="1">
                            <a:noAutofit/>
                          </wps:bodyPr>
                        </wps:wsp>
                        <wps:wsp>
                          <wps:cNvPr id="686" name="Freeform 269"/>
                          <wps:cNvSpPr>
                            <a:spLocks noEditPoints="1"/>
                          </wps:cNvSpPr>
                          <wps:spPr bwMode="auto">
                            <a:xfrm>
                              <a:off x="21515" y="61836"/>
                              <a:ext cx="870" cy="1238"/>
                            </a:xfrm>
                            <a:custGeom>
                              <a:avLst/>
                              <a:gdLst>
                                <a:gd name="T0" fmla="*/ 86995 w 92"/>
                                <a:gd name="T1" fmla="*/ 123825 h 131"/>
                                <a:gd name="T2" fmla="*/ 86995 w 92"/>
                                <a:gd name="T3" fmla="*/ 123825 h 131"/>
                                <a:gd name="T4" fmla="*/ 51062 w 92"/>
                                <a:gd name="T5" fmla="*/ 123825 h 131"/>
                                <a:gd name="T6" fmla="*/ 34987 w 92"/>
                                <a:gd name="T7" fmla="*/ 79399 h 131"/>
                                <a:gd name="T8" fmla="*/ 34042 w 92"/>
                                <a:gd name="T9" fmla="*/ 76564 h 131"/>
                                <a:gd name="T10" fmla="*/ 32150 w 92"/>
                                <a:gd name="T11" fmla="*/ 72783 h 131"/>
                                <a:gd name="T12" fmla="*/ 33096 w 92"/>
                                <a:gd name="T13" fmla="*/ 80344 h 131"/>
                                <a:gd name="T14" fmla="*/ 33096 w 92"/>
                                <a:gd name="T15" fmla="*/ 123825 h 131"/>
                                <a:gd name="T16" fmla="*/ 0 w 92"/>
                                <a:gd name="T17" fmla="*/ 123825 h 131"/>
                                <a:gd name="T18" fmla="*/ 0 w 92"/>
                                <a:gd name="T19" fmla="*/ 0 h 131"/>
                                <a:gd name="T20" fmla="*/ 34042 w 92"/>
                                <a:gd name="T21" fmla="*/ 0 h 131"/>
                                <a:gd name="T22" fmla="*/ 67137 w 92"/>
                                <a:gd name="T23" fmla="*/ 9452 h 131"/>
                                <a:gd name="T24" fmla="*/ 81321 w 92"/>
                                <a:gd name="T25" fmla="*/ 41590 h 131"/>
                                <a:gd name="T26" fmla="*/ 62409 w 92"/>
                                <a:gd name="T27" fmla="*/ 72783 h 131"/>
                                <a:gd name="T28" fmla="*/ 86995 w 92"/>
                                <a:gd name="T29" fmla="*/ 123825 h 131"/>
                                <a:gd name="T30" fmla="*/ 33096 w 92"/>
                                <a:gd name="T31" fmla="*/ 57659 h 131"/>
                                <a:gd name="T32" fmla="*/ 33096 w 92"/>
                                <a:gd name="T33" fmla="*/ 57659 h 131"/>
                                <a:gd name="T34" fmla="*/ 34987 w 92"/>
                                <a:gd name="T35" fmla="*/ 57659 h 131"/>
                                <a:gd name="T36" fmla="*/ 44443 w 92"/>
                                <a:gd name="T37" fmla="*/ 52933 h 131"/>
                                <a:gd name="T38" fmla="*/ 48225 w 92"/>
                                <a:gd name="T39" fmla="*/ 41590 h 131"/>
                                <a:gd name="T40" fmla="*/ 34042 w 92"/>
                                <a:gd name="T41" fmla="*/ 28357 h 131"/>
                                <a:gd name="T42" fmla="*/ 33096 w 92"/>
                                <a:gd name="T43" fmla="*/ 28357 h 131"/>
                                <a:gd name="T44" fmla="*/ 33096 w 92"/>
                                <a:gd name="T45" fmla="*/ 57659 h 13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92" h="131">
                                  <a:moveTo>
                                    <a:pt x="92" y="131"/>
                                  </a:moveTo>
                                  <a:lnTo>
                                    <a:pt x="92" y="131"/>
                                  </a:lnTo>
                                  <a:lnTo>
                                    <a:pt x="54" y="131"/>
                                  </a:lnTo>
                                  <a:lnTo>
                                    <a:pt x="37" y="84"/>
                                  </a:lnTo>
                                  <a:cubicBezTo>
                                    <a:pt x="37" y="84"/>
                                    <a:pt x="36" y="83"/>
                                    <a:pt x="36" y="81"/>
                                  </a:cubicBezTo>
                                  <a:cubicBezTo>
                                    <a:pt x="36" y="80"/>
                                    <a:pt x="35" y="78"/>
                                    <a:pt x="34" y="77"/>
                                  </a:cubicBezTo>
                                  <a:lnTo>
                                    <a:pt x="35" y="85"/>
                                  </a:lnTo>
                                  <a:lnTo>
                                    <a:pt x="35" y="131"/>
                                  </a:lnTo>
                                  <a:lnTo>
                                    <a:pt x="0" y="131"/>
                                  </a:lnTo>
                                  <a:lnTo>
                                    <a:pt x="0" y="0"/>
                                  </a:lnTo>
                                  <a:lnTo>
                                    <a:pt x="36" y="0"/>
                                  </a:lnTo>
                                  <a:cubicBezTo>
                                    <a:pt x="52" y="0"/>
                                    <a:pt x="63" y="4"/>
                                    <a:pt x="71" y="10"/>
                                  </a:cubicBezTo>
                                  <a:cubicBezTo>
                                    <a:pt x="81" y="18"/>
                                    <a:pt x="86" y="29"/>
                                    <a:pt x="86" y="44"/>
                                  </a:cubicBezTo>
                                  <a:cubicBezTo>
                                    <a:pt x="86" y="60"/>
                                    <a:pt x="80" y="71"/>
                                    <a:pt x="66" y="77"/>
                                  </a:cubicBezTo>
                                  <a:lnTo>
                                    <a:pt x="92" y="131"/>
                                  </a:lnTo>
                                  <a:close/>
                                  <a:moveTo>
                                    <a:pt x="35" y="61"/>
                                  </a:moveTo>
                                  <a:lnTo>
                                    <a:pt x="35" y="61"/>
                                  </a:lnTo>
                                  <a:lnTo>
                                    <a:pt x="37" y="61"/>
                                  </a:lnTo>
                                  <a:cubicBezTo>
                                    <a:pt x="41" y="61"/>
                                    <a:pt x="45" y="59"/>
                                    <a:pt x="47" y="56"/>
                                  </a:cubicBezTo>
                                  <a:cubicBezTo>
                                    <a:pt x="50" y="53"/>
                                    <a:pt x="51" y="49"/>
                                    <a:pt x="51" y="44"/>
                                  </a:cubicBezTo>
                                  <a:cubicBezTo>
                                    <a:pt x="51" y="35"/>
                                    <a:pt x="46" y="30"/>
                                    <a:pt x="36" y="30"/>
                                  </a:cubicBezTo>
                                  <a:lnTo>
                                    <a:pt x="35" y="30"/>
                                  </a:lnTo>
                                  <a:lnTo>
                                    <a:pt x="35" y="61"/>
                                  </a:lnTo>
                                  <a:close/>
                                </a:path>
                              </a:pathLst>
                            </a:custGeom>
                            <a:solidFill>
                              <a:srgbClr val="3B463C"/>
                            </a:solidFill>
                            <a:ln w="0">
                              <a:solidFill>
                                <a:srgbClr val="000000"/>
                              </a:solidFill>
                              <a:round/>
                              <a:headEnd/>
                              <a:tailEnd/>
                            </a:ln>
                          </wps:spPr>
                          <wps:bodyPr rot="0" vert="horz" wrap="square" lIns="91440" tIns="45720" rIns="91440" bIns="45720" anchor="t" anchorCtr="0" upright="1">
                            <a:noAutofit/>
                          </wps:bodyPr>
                        </wps:wsp>
                        <wps:wsp>
                          <wps:cNvPr id="687" name="Freeform 270"/>
                          <wps:cNvSpPr>
                            <a:spLocks/>
                          </wps:cNvSpPr>
                          <wps:spPr bwMode="auto">
                            <a:xfrm>
                              <a:off x="22467" y="61817"/>
                              <a:ext cx="654" cy="1276"/>
                            </a:xfrm>
                            <a:custGeom>
                              <a:avLst/>
                              <a:gdLst>
                                <a:gd name="T0" fmla="*/ 948 w 69"/>
                                <a:gd name="T1" fmla="*/ 122908 h 135"/>
                                <a:gd name="T2" fmla="*/ 948 w 69"/>
                                <a:gd name="T3" fmla="*/ 122908 h 135"/>
                                <a:gd name="T4" fmla="*/ 948 w 69"/>
                                <a:gd name="T5" fmla="*/ 84145 h 135"/>
                                <a:gd name="T6" fmla="*/ 21802 w 69"/>
                                <a:gd name="T7" fmla="*/ 97381 h 135"/>
                                <a:gd name="T8" fmla="*/ 28437 w 69"/>
                                <a:gd name="T9" fmla="*/ 94544 h 135"/>
                                <a:gd name="T10" fmla="*/ 31281 w 69"/>
                                <a:gd name="T11" fmla="*/ 88872 h 135"/>
                                <a:gd name="T12" fmla="*/ 25593 w 69"/>
                                <a:gd name="T13" fmla="*/ 79417 h 135"/>
                                <a:gd name="T14" fmla="*/ 19906 w 69"/>
                                <a:gd name="T15" fmla="*/ 75636 h 135"/>
                                <a:gd name="T16" fmla="*/ 10427 w 69"/>
                                <a:gd name="T17" fmla="*/ 67127 h 135"/>
                                <a:gd name="T18" fmla="*/ 4739 w 69"/>
                                <a:gd name="T19" fmla="*/ 58618 h 135"/>
                                <a:gd name="T20" fmla="*/ 948 w 69"/>
                                <a:gd name="T21" fmla="*/ 50109 h 135"/>
                                <a:gd name="T22" fmla="*/ 0 w 69"/>
                                <a:gd name="T23" fmla="*/ 40654 h 135"/>
                                <a:gd name="T24" fmla="*/ 3792 w 69"/>
                                <a:gd name="T25" fmla="*/ 22691 h 135"/>
                                <a:gd name="T26" fmla="*/ 8531 w 69"/>
                                <a:gd name="T27" fmla="*/ 14182 h 135"/>
                                <a:gd name="T28" fmla="*/ 15166 w 69"/>
                                <a:gd name="T29" fmla="*/ 8509 h 135"/>
                                <a:gd name="T30" fmla="*/ 37916 w 69"/>
                                <a:gd name="T31" fmla="*/ 0 h 135"/>
                                <a:gd name="T32" fmla="*/ 61613 w 69"/>
                                <a:gd name="T33" fmla="*/ 6618 h 135"/>
                                <a:gd name="T34" fmla="*/ 61613 w 69"/>
                                <a:gd name="T35" fmla="*/ 44436 h 135"/>
                                <a:gd name="T36" fmla="*/ 52134 w 69"/>
                                <a:gd name="T37" fmla="*/ 34036 h 135"/>
                                <a:gd name="T38" fmla="*/ 41708 w 69"/>
                                <a:gd name="T39" fmla="*/ 30254 h 135"/>
                                <a:gd name="T40" fmla="*/ 36020 w 69"/>
                                <a:gd name="T41" fmla="*/ 33091 h 135"/>
                                <a:gd name="T42" fmla="*/ 33176 w 69"/>
                                <a:gd name="T43" fmla="*/ 37818 h 135"/>
                                <a:gd name="T44" fmla="*/ 39812 w 69"/>
                                <a:gd name="T45" fmla="*/ 48218 h 135"/>
                                <a:gd name="T46" fmla="*/ 45499 w 69"/>
                                <a:gd name="T47" fmla="*/ 51999 h 135"/>
                                <a:gd name="T48" fmla="*/ 60666 w 69"/>
                                <a:gd name="T49" fmla="*/ 67127 h 135"/>
                                <a:gd name="T50" fmla="*/ 65405 w 69"/>
                                <a:gd name="T51" fmla="*/ 86035 h 135"/>
                                <a:gd name="T52" fmla="*/ 54030 w 69"/>
                                <a:gd name="T53" fmla="*/ 116290 h 135"/>
                                <a:gd name="T54" fmla="*/ 25593 w 69"/>
                                <a:gd name="T55" fmla="*/ 127635 h 135"/>
                                <a:gd name="T56" fmla="*/ 948 w 69"/>
                                <a:gd name="T57" fmla="*/ 122908 h 135"/>
                                <a:gd name="T58" fmla="*/ 948 w 69"/>
                                <a:gd name="T59" fmla="*/ 122908 h 135"/>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69" h="135">
                                  <a:moveTo>
                                    <a:pt x="1" y="130"/>
                                  </a:moveTo>
                                  <a:lnTo>
                                    <a:pt x="1" y="130"/>
                                  </a:lnTo>
                                  <a:lnTo>
                                    <a:pt x="1" y="89"/>
                                  </a:lnTo>
                                  <a:cubicBezTo>
                                    <a:pt x="7" y="98"/>
                                    <a:pt x="15" y="103"/>
                                    <a:pt x="23" y="103"/>
                                  </a:cubicBezTo>
                                  <a:cubicBezTo>
                                    <a:pt x="26" y="103"/>
                                    <a:pt x="28" y="102"/>
                                    <a:pt x="30" y="100"/>
                                  </a:cubicBezTo>
                                  <a:cubicBezTo>
                                    <a:pt x="32" y="99"/>
                                    <a:pt x="33" y="97"/>
                                    <a:pt x="33" y="94"/>
                                  </a:cubicBezTo>
                                  <a:cubicBezTo>
                                    <a:pt x="33" y="91"/>
                                    <a:pt x="31" y="88"/>
                                    <a:pt x="27" y="84"/>
                                  </a:cubicBezTo>
                                  <a:lnTo>
                                    <a:pt x="21" y="80"/>
                                  </a:lnTo>
                                  <a:cubicBezTo>
                                    <a:pt x="17" y="77"/>
                                    <a:pt x="14" y="74"/>
                                    <a:pt x="11" y="71"/>
                                  </a:cubicBezTo>
                                  <a:cubicBezTo>
                                    <a:pt x="9" y="68"/>
                                    <a:pt x="7" y="65"/>
                                    <a:pt x="5" y="62"/>
                                  </a:cubicBezTo>
                                  <a:cubicBezTo>
                                    <a:pt x="3" y="59"/>
                                    <a:pt x="2" y="56"/>
                                    <a:pt x="1" y="53"/>
                                  </a:cubicBezTo>
                                  <a:cubicBezTo>
                                    <a:pt x="0" y="50"/>
                                    <a:pt x="0" y="46"/>
                                    <a:pt x="0" y="43"/>
                                  </a:cubicBezTo>
                                  <a:cubicBezTo>
                                    <a:pt x="0" y="37"/>
                                    <a:pt x="1" y="30"/>
                                    <a:pt x="4" y="24"/>
                                  </a:cubicBezTo>
                                  <a:cubicBezTo>
                                    <a:pt x="6" y="21"/>
                                    <a:pt x="7" y="18"/>
                                    <a:pt x="9" y="15"/>
                                  </a:cubicBezTo>
                                  <a:cubicBezTo>
                                    <a:pt x="11" y="13"/>
                                    <a:pt x="13" y="11"/>
                                    <a:pt x="16" y="9"/>
                                  </a:cubicBezTo>
                                  <a:cubicBezTo>
                                    <a:pt x="22" y="3"/>
                                    <a:pt x="30" y="0"/>
                                    <a:pt x="40" y="0"/>
                                  </a:cubicBezTo>
                                  <a:cubicBezTo>
                                    <a:pt x="48" y="0"/>
                                    <a:pt x="56" y="2"/>
                                    <a:pt x="65" y="7"/>
                                  </a:cubicBezTo>
                                  <a:lnTo>
                                    <a:pt x="65" y="47"/>
                                  </a:lnTo>
                                  <a:cubicBezTo>
                                    <a:pt x="62" y="42"/>
                                    <a:pt x="59" y="39"/>
                                    <a:pt x="55" y="36"/>
                                  </a:cubicBezTo>
                                  <a:cubicBezTo>
                                    <a:pt x="52" y="34"/>
                                    <a:pt x="48" y="32"/>
                                    <a:pt x="44" y="32"/>
                                  </a:cubicBezTo>
                                  <a:cubicBezTo>
                                    <a:pt x="42" y="32"/>
                                    <a:pt x="39" y="33"/>
                                    <a:pt x="38" y="35"/>
                                  </a:cubicBezTo>
                                  <a:cubicBezTo>
                                    <a:pt x="36" y="36"/>
                                    <a:pt x="35" y="38"/>
                                    <a:pt x="35" y="40"/>
                                  </a:cubicBezTo>
                                  <a:cubicBezTo>
                                    <a:pt x="35" y="44"/>
                                    <a:pt x="37" y="47"/>
                                    <a:pt x="42" y="51"/>
                                  </a:cubicBezTo>
                                  <a:lnTo>
                                    <a:pt x="48" y="55"/>
                                  </a:lnTo>
                                  <a:cubicBezTo>
                                    <a:pt x="55" y="60"/>
                                    <a:pt x="60" y="66"/>
                                    <a:pt x="64" y="71"/>
                                  </a:cubicBezTo>
                                  <a:cubicBezTo>
                                    <a:pt x="67" y="77"/>
                                    <a:pt x="69" y="83"/>
                                    <a:pt x="69" y="91"/>
                                  </a:cubicBezTo>
                                  <a:cubicBezTo>
                                    <a:pt x="69" y="104"/>
                                    <a:pt x="65" y="114"/>
                                    <a:pt x="57" y="123"/>
                                  </a:cubicBezTo>
                                  <a:cubicBezTo>
                                    <a:pt x="49" y="131"/>
                                    <a:pt x="39" y="135"/>
                                    <a:pt x="27" y="135"/>
                                  </a:cubicBezTo>
                                  <a:cubicBezTo>
                                    <a:pt x="19" y="135"/>
                                    <a:pt x="10" y="133"/>
                                    <a:pt x="1" y="130"/>
                                  </a:cubicBezTo>
                                  <a:lnTo>
                                    <a:pt x="1" y="130"/>
                                  </a:lnTo>
                                  <a:close/>
                                </a:path>
                              </a:pathLst>
                            </a:custGeom>
                            <a:solidFill>
                              <a:srgbClr val="3B463C"/>
                            </a:solidFill>
                            <a:ln w="0">
                              <a:solidFill>
                                <a:srgbClr val="000000"/>
                              </a:solidFill>
                              <a:round/>
                              <a:headEnd/>
                              <a:tailEnd/>
                            </a:ln>
                          </wps:spPr>
                          <wps:bodyPr rot="0" vert="horz" wrap="square" lIns="91440" tIns="45720" rIns="91440" bIns="45720" anchor="t" anchorCtr="0" upright="1">
                            <a:noAutofit/>
                          </wps:bodyPr>
                        </wps:wsp>
                        <wps:wsp>
                          <wps:cNvPr id="688" name="Freeform 271"/>
                          <wps:cNvSpPr>
                            <a:spLocks/>
                          </wps:cNvSpPr>
                          <wps:spPr bwMode="auto">
                            <a:xfrm>
                              <a:off x="23166" y="61836"/>
                              <a:ext cx="965" cy="1238"/>
                            </a:xfrm>
                            <a:custGeom>
                              <a:avLst/>
                              <a:gdLst>
                                <a:gd name="T0" fmla="*/ 62454 w 102"/>
                                <a:gd name="T1" fmla="*/ 123825 h 131"/>
                                <a:gd name="T2" fmla="*/ 62454 w 102"/>
                                <a:gd name="T3" fmla="*/ 123825 h 131"/>
                                <a:gd name="T4" fmla="*/ 28388 w 102"/>
                                <a:gd name="T5" fmla="*/ 123825 h 131"/>
                                <a:gd name="T6" fmla="*/ 0 w 102"/>
                                <a:gd name="T7" fmla="*/ 0 h 131"/>
                                <a:gd name="T8" fmla="*/ 35012 w 102"/>
                                <a:gd name="T9" fmla="*/ 0 h 131"/>
                                <a:gd name="T10" fmla="*/ 41636 w 102"/>
                                <a:gd name="T11" fmla="*/ 35919 h 131"/>
                                <a:gd name="T12" fmla="*/ 47314 w 102"/>
                                <a:gd name="T13" fmla="*/ 81290 h 131"/>
                                <a:gd name="T14" fmla="*/ 49206 w 102"/>
                                <a:gd name="T15" fmla="*/ 60495 h 131"/>
                                <a:gd name="T16" fmla="*/ 52045 w 102"/>
                                <a:gd name="T17" fmla="*/ 41590 h 131"/>
                                <a:gd name="T18" fmla="*/ 60562 w 102"/>
                                <a:gd name="T19" fmla="*/ 0 h 131"/>
                                <a:gd name="T20" fmla="*/ 96520 w 102"/>
                                <a:gd name="T21" fmla="*/ 0 h 131"/>
                                <a:gd name="T22" fmla="*/ 62454 w 102"/>
                                <a:gd name="T23" fmla="*/ 123825 h 1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02" h="131">
                                  <a:moveTo>
                                    <a:pt x="66" y="131"/>
                                  </a:moveTo>
                                  <a:lnTo>
                                    <a:pt x="66" y="131"/>
                                  </a:lnTo>
                                  <a:lnTo>
                                    <a:pt x="30" y="131"/>
                                  </a:lnTo>
                                  <a:lnTo>
                                    <a:pt x="0" y="0"/>
                                  </a:lnTo>
                                  <a:lnTo>
                                    <a:pt x="37" y="0"/>
                                  </a:lnTo>
                                  <a:lnTo>
                                    <a:pt x="44" y="38"/>
                                  </a:lnTo>
                                  <a:cubicBezTo>
                                    <a:pt x="46" y="52"/>
                                    <a:pt x="48" y="68"/>
                                    <a:pt x="50" y="86"/>
                                  </a:cubicBezTo>
                                  <a:cubicBezTo>
                                    <a:pt x="50" y="78"/>
                                    <a:pt x="51" y="70"/>
                                    <a:pt x="52" y="64"/>
                                  </a:cubicBezTo>
                                  <a:cubicBezTo>
                                    <a:pt x="53" y="57"/>
                                    <a:pt x="54" y="50"/>
                                    <a:pt x="55" y="44"/>
                                  </a:cubicBezTo>
                                  <a:lnTo>
                                    <a:pt x="64" y="0"/>
                                  </a:lnTo>
                                  <a:lnTo>
                                    <a:pt x="102" y="0"/>
                                  </a:lnTo>
                                  <a:lnTo>
                                    <a:pt x="66" y="131"/>
                                  </a:lnTo>
                                  <a:close/>
                                </a:path>
                              </a:pathLst>
                            </a:custGeom>
                            <a:solidFill>
                              <a:srgbClr val="3B463C"/>
                            </a:solidFill>
                            <a:ln w="0">
                              <a:solidFill>
                                <a:srgbClr val="000000"/>
                              </a:solidFill>
                              <a:round/>
                              <a:headEnd/>
                              <a:tailEnd/>
                            </a:ln>
                          </wps:spPr>
                          <wps:bodyPr rot="0" vert="horz" wrap="square" lIns="91440" tIns="45720" rIns="91440" bIns="45720" anchor="t" anchorCtr="0" upright="1">
                            <a:noAutofit/>
                          </wps:bodyPr>
                        </wps:wsp>
                        <wps:wsp>
                          <wps:cNvPr id="689" name="Freeform 272"/>
                          <wps:cNvSpPr>
                            <a:spLocks noEditPoints="1"/>
                          </wps:cNvSpPr>
                          <wps:spPr bwMode="auto">
                            <a:xfrm>
                              <a:off x="24220" y="61836"/>
                              <a:ext cx="819" cy="1238"/>
                            </a:xfrm>
                            <a:custGeom>
                              <a:avLst/>
                              <a:gdLst>
                                <a:gd name="T0" fmla="*/ 32954 w 87"/>
                                <a:gd name="T1" fmla="*/ 123825 h 131"/>
                                <a:gd name="T2" fmla="*/ 32954 w 87"/>
                                <a:gd name="T3" fmla="*/ 123825 h 131"/>
                                <a:gd name="T4" fmla="*/ 0 w 87"/>
                                <a:gd name="T5" fmla="*/ 123825 h 131"/>
                                <a:gd name="T6" fmla="*/ 0 w 87"/>
                                <a:gd name="T7" fmla="*/ 0 h 131"/>
                                <a:gd name="T8" fmla="*/ 32013 w 87"/>
                                <a:gd name="T9" fmla="*/ 0 h 131"/>
                                <a:gd name="T10" fmla="*/ 67792 w 87"/>
                                <a:gd name="T11" fmla="*/ 10398 h 131"/>
                                <a:gd name="T12" fmla="*/ 81915 w 87"/>
                                <a:gd name="T13" fmla="*/ 42535 h 131"/>
                                <a:gd name="T14" fmla="*/ 66850 w 87"/>
                                <a:gd name="T15" fmla="*/ 75618 h 131"/>
                                <a:gd name="T16" fmla="*/ 38604 w 87"/>
                                <a:gd name="T17" fmla="*/ 83180 h 131"/>
                                <a:gd name="T18" fmla="*/ 32954 w 87"/>
                                <a:gd name="T19" fmla="*/ 83180 h 131"/>
                                <a:gd name="T20" fmla="*/ 32954 w 87"/>
                                <a:gd name="T21" fmla="*/ 123825 h 131"/>
                                <a:gd name="T22" fmla="*/ 32954 w 87"/>
                                <a:gd name="T23" fmla="*/ 55769 h 131"/>
                                <a:gd name="T24" fmla="*/ 32954 w 87"/>
                                <a:gd name="T25" fmla="*/ 55769 h 131"/>
                                <a:gd name="T26" fmla="*/ 34837 w 87"/>
                                <a:gd name="T27" fmla="*/ 55769 h 131"/>
                                <a:gd name="T28" fmla="*/ 44253 w 87"/>
                                <a:gd name="T29" fmla="*/ 51988 h 131"/>
                                <a:gd name="T30" fmla="*/ 48019 w 87"/>
                                <a:gd name="T31" fmla="*/ 41590 h 131"/>
                                <a:gd name="T32" fmla="*/ 44253 w 87"/>
                                <a:gd name="T33" fmla="*/ 31193 h 131"/>
                                <a:gd name="T34" fmla="*/ 35779 w 87"/>
                                <a:gd name="T35" fmla="*/ 27412 h 131"/>
                                <a:gd name="T36" fmla="*/ 32954 w 87"/>
                                <a:gd name="T37" fmla="*/ 27412 h 131"/>
                                <a:gd name="T38" fmla="*/ 32954 w 87"/>
                                <a:gd name="T39" fmla="*/ 55769 h 13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7" h="131">
                                  <a:moveTo>
                                    <a:pt x="35" y="131"/>
                                  </a:moveTo>
                                  <a:lnTo>
                                    <a:pt x="35" y="131"/>
                                  </a:lnTo>
                                  <a:lnTo>
                                    <a:pt x="0" y="131"/>
                                  </a:lnTo>
                                  <a:lnTo>
                                    <a:pt x="0" y="0"/>
                                  </a:lnTo>
                                  <a:lnTo>
                                    <a:pt x="34" y="0"/>
                                  </a:lnTo>
                                  <a:cubicBezTo>
                                    <a:pt x="51" y="0"/>
                                    <a:pt x="64" y="4"/>
                                    <a:pt x="72" y="11"/>
                                  </a:cubicBezTo>
                                  <a:cubicBezTo>
                                    <a:pt x="82" y="19"/>
                                    <a:pt x="87" y="30"/>
                                    <a:pt x="87" y="45"/>
                                  </a:cubicBezTo>
                                  <a:cubicBezTo>
                                    <a:pt x="87" y="61"/>
                                    <a:pt x="81" y="73"/>
                                    <a:pt x="71" y="80"/>
                                  </a:cubicBezTo>
                                  <a:cubicBezTo>
                                    <a:pt x="64" y="86"/>
                                    <a:pt x="54" y="88"/>
                                    <a:pt x="41" y="88"/>
                                  </a:cubicBezTo>
                                  <a:lnTo>
                                    <a:pt x="35" y="88"/>
                                  </a:lnTo>
                                  <a:lnTo>
                                    <a:pt x="35" y="131"/>
                                  </a:lnTo>
                                  <a:close/>
                                  <a:moveTo>
                                    <a:pt x="35" y="59"/>
                                  </a:moveTo>
                                  <a:lnTo>
                                    <a:pt x="35" y="59"/>
                                  </a:lnTo>
                                  <a:lnTo>
                                    <a:pt x="37" y="59"/>
                                  </a:lnTo>
                                  <a:cubicBezTo>
                                    <a:pt x="41" y="59"/>
                                    <a:pt x="45" y="58"/>
                                    <a:pt x="47" y="55"/>
                                  </a:cubicBezTo>
                                  <a:cubicBezTo>
                                    <a:pt x="50" y="52"/>
                                    <a:pt x="51" y="49"/>
                                    <a:pt x="51" y="44"/>
                                  </a:cubicBezTo>
                                  <a:cubicBezTo>
                                    <a:pt x="51" y="40"/>
                                    <a:pt x="50" y="36"/>
                                    <a:pt x="47" y="33"/>
                                  </a:cubicBezTo>
                                  <a:cubicBezTo>
                                    <a:pt x="45" y="30"/>
                                    <a:pt x="42" y="29"/>
                                    <a:pt x="38" y="29"/>
                                  </a:cubicBezTo>
                                  <a:lnTo>
                                    <a:pt x="35" y="29"/>
                                  </a:lnTo>
                                  <a:lnTo>
                                    <a:pt x="35" y="59"/>
                                  </a:lnTo>
                                  <a:close/>
                                </a:path>
                              </a:pathLst>
                            </a:custGeom>
                            <a:solidFill>
                              <a:srgbClr val="3B463C"/>
                            </a:solidFill>
                            <a:ln w="0">
                              <a:solidFill>
                                <a:srgbClr val="000000"/>
                              </a:solidFill>
                              <a:round/>
                              <a:headEnd/>
                              <a:tailEnd/>
                            </a:ln>
                          </wps:spPr>
                          <wps:bodyPr rot="0" vert="horz" wrap="square" lIns="91440" tIns="45720" rIns="91440" bIns="45720" anchor="t" anchorCtr="0" upright="1">
                            <a:noAutofit/>
                          </wps:bodyPr>
                        </wps:wsp>
                        <wpg:grpSp>
                          <wpg:cNvPr id="690" name="Group 673"/>
                          <wpg:cNvGrpSpPr>
                            <a:grpSpLocks/>
                          </wpg:cNvGrpSpPr>
                          <wpg:grpSpPr bwMode="auto">
                            <a:xfrm>
                              <a:off x="29006" y="4343"/>
                              <a:ext cx="42291" cy="31439"/>
                              <a:chOff x="29006" y="4343"/>
                              <a:chExt cx="42291" cy="31438"/>
                            </a:xfrm>
                          </wpg:grpSpPr>
                          <wps:wsp>
                            <wps:cNvPr id="691" name="Freeform 277"/>
                            <wps:cNvSpPr>
                              <a:spLocks/>
                            </wps:cNvSpPr>
                            <wps:spPr bwMode="auto">
                              <a:xfrm>
                                <a:off x="39103" y="5854"/>
                                <a:ext cx="27400" cy="27407"/>
                              </a:xfrm>
                              <a:custGeom>
                                <a:avLst/>
                                <a:gdLst>
                                  <a:gd name="T0" fmla="*/ 1370013 w 2896"/>
                                  <a:gd name="T1" fmla="*/ 2740660 h 2896"/>
                                  <a:gd name="T2" fmla="*/ 1370013 w 2896"/>
                                  <a:gd name="T3" fmla="*/ 2740660 h 2896"/>
                                  <a:gd name="T4" fmla="*/ 2740025 w 2896"/>
                                  <a:gd name="T5" fmla="*/ 1370330 h 2896"/>
                                  <a:gd name="T6" fmla="*/ 1370013 w 2896"/>
                                  <a:gd name="T7" fmla="*/ 0 h 2896"/>
                                  <a:gd name="T8" fmla="*/ 0 w 2896"/>
                                  <a:gd name="T9" fmla="*/ 1370330 h 2896"/>
                                  <a:gd name="T10" fmla="*/ 1370013 w 2896"/>
                                  <a:gd name="T11" fmla="*/ 2740660 h 289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96" h="2896">
                                    <a:moveTo>
                                      <a:pt x="1448" y="2896"/>
                                    </a:moveTo>
                                    <a:lnTo>
                                      <a:pt x="1448" y="2896"/>
                                    </a:lnTo>
                                    <a:cubicBezTo>
                                      <a:pt x="2248" y="2896"/>
                                      <a:pt x="2896" y="2248"/>
                                      <a:pt x="2896" y="1448"/>
                                    </a:cubicBezTo>
                                    <a:cubicBezTo>
                                      <a:pt x="2896" y="648"/>
                                      <a:pt x="2248" y="0"/>
                                      <a:pt x="1448" y="0"/>
                                    </a:cubicBezTo>
                                    <a:cubicBezTo>
                                      <a:pt x="648" y="0"/>
                                      <a:pt x="0" y="648"/>
                                      <a:pt x="0" y="1448"/>
                                    </a:cubicBezTo>
                                    <a:cubicBezTo>
                                      <a:pt x="0" y="2248"/>
                                      <a:pt x="648" y="2896"/>
                                      <a:pt x="1448" y="2896"/>
                                    </a:cubicBezTo>
                                    <a:close/>
                                  </a:path>
                                </a:pathLst>
                              </a:custGeom>
                              <a:solidFill>
                                <a:srgbClr val="3B463C"/>
                              </a:solidFill>
                              <a:ln w="0">
                                <a:solidFill>
                                  <a:srgbClr val="000000"/>
                                </a:solidFill>
                                <a:round/>
                                <a:headEnd/>
                                <a:tailEnd/>
                              </a:ln>
                            </wps:spPr>
                            <wps:bodyPr rot="0" vert="horz" wrap="square" lIns="91440" tIns="45720" rIns="91440" bIns="45720" anchor="t" anchorCtr="0" upright="1">
                              <a:noAutofit/>
                            </wps:bodyPr>
                          </wps:wsp>
                          <wps:wsp>
                            <wps:cNvPr id="692" name="Freeform 278"/>
                            <wps:cNvSpPr>
                              <a:spLocks/>
                            </wps:cNvSpPr>
                            <wps:spPr bwMode="auto">
                              <a:xfrm>
                                <a:off x="39103" y="5854"/>
                                <a:ext cx="27400" cy="27407"/>
                              </a:xfrm>
                              <a:custGeom>
                                <a:avLst/>
                                <a:gdLst>
                                  <a:gd name="T0" fmla="*/ 1370013 w 2896"/>
                                  <a:gd name="T1" fmla="*/ 2740660 h 2896"/>
                                  <a:gd name="T2" fmla="*/ 1370013 w 2896"/>
                                  <a:gd name="T3" fmla="*/ 2740660 h 2896"/>
                                  <a:gd name="T4" fmla="*/ 2740025 w 2896"/>
                                  <a:gd name="T5" fmla="*/ 1370330 h 2896"/>
                                  <a:gd name="T6" fmla="*/ 1370013 w 2896"/>
                                  <a:gd name="T7" fmla="*/ 0 h 2896"/>
                                  <a:gd name="T8" fmla="*/ 0 w 2896"/>
                                  <a:gd name="T9" fmla="*/ 1370330 h 2896"/>
                                  <a:gd name="T10" fmla="*/ 1370013 w 2896"/>
                                  <a:gd name="T11" fmla="*/ 2740660 h 2896"/>
                                  <a:gd name="T12" fmla="*/ 1370013 w 2896"/>
                                  <a:gd name="T13" fmla="*/ 2740660 h 289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96" h="2896">
                                    <a:moveTo>
                                      <a:pt x="1448" y="2896"/>
                                    </a:moveTo>
                                    <a:lnTo>
                                      <a:pt x="1448" y="2896"/>
                                    </a:lnTo>
                                    <a:cubicBezTo>
                                      <a:pt x="2248" y="2896"/>
                                      <a:pt x="2896" y="2248"/>
                                      <a:pt x="2896" y="1448"/>
                                    </a:cubicBezTo>
                                    <a:cubicBezTo>
                                      <a:pt x="2896" y="648"/>
                                      <a:pt x="2248" y="0"/>
                                      <a:pt x="1448" y="0"/>
                                    </a:cubicBezTo>
                                    <a:cubicBezTo>
                                      <a:pt x="648" y="0"/>
                                      <a:pt x="0" y="648"/>
                                      <a:pt x="0" y="1448"/>
                                    </a:cubicBezTo>
                                    <a:cubicBezTo>
                                      <a:pt x="0" y="2248"/>
                                      <a:pt x="648" y="2896"/>
                                      <a:pt x="1448" y="2896"/>
                                    </a:cubicBezTo>
                                    <a:lnTo>
                                      <a:pt x="1448" y="2896"/>
                                    </a:lnTo>
                                    <a:close/>
                                  </a:path>
                                </a:pathLst>
                              </a:custGeom>
                              <a:noFill/>
                              <a:ln w="62230">
                                <a:solidFill>
                                  <a:srgbClr val="FEFEF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Freeform 279" descr="Sculpture"/>
                            <wps:cNvSpPr>
                              <a:spLocks/>
                            </wps:cNvSpPr>
                            <wps:spPr bwMode="auto">
                              <a:xfrm>
                                <a:off x="29006" y="20897"/>
                                <a:ext cx="14885" cy="14885"/>
                              </a:xfrm>
                              <a:custGeom>
                                <a:avLst/>
                                <a:gdLst>
                                  <a:gd name="T0" fmla="*/ 744693 w 1573"/>
                                  <a:gd name="T1" fmla="*/ 1488440 h 1573"/>
                                  <a:gd name="T2" fmla="*/ 744693 w 1573"/>
                                  <a:gd name="T3" fmla="*/ 1488440 h 1573"/>
                                  <a:gd name="T4" fmla="*/ 1488440 w 1573"/>
                                  <a:gd name="T5" fmla="*/ 744693 h 1573"/>
                                  <a:gd name="T6" fmla="*/ 744693 w 1573"/>
                                  <a:gd name="T7" fmla="*/ 0 h 1573"/>
                                  <a:gd name="T8" fmla="*/ 0 w 1573"/>
                                  <a:gd name="T9" fmla="*/ 744693 h 1573"/>
                                  <a:gd name="T10" fmla="*/ 744693 w 1573"/>
                                  <a:gd name="T11" fmla="*/ 1488440 h 157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73" h="1573">
                                    <a:moveTo>
                                      <a:pt x="787" y="1573"/>
                                    </a:moveTo>
                                    <a:lnTo>
                                      <a:pt x="787" y="1573"/>
                                    </a:lnTo>
                                    <a:cubicBezTo>
                                      <a:pt x="1221" y="1573"/>
                                      <a:pt x="1573" y="1221"/>
                                      <a:pt x="1573" y="787"/>
                                    </a:cubicBezTo>
                                    <a:cubicBezTo>
                                      <a:pt x="1573" y="352"/>
                                      <a:pt x="1221" y="0"/>
                                      <a:pt x="787" y="0"/>
                                    </a:cubicBezTo>
                                    <a:cubicBezTo>
                                      <a:pt x="352" y="0"/>
                                      <a:pt x="0" y="352"/>
                                      <a:pt x="0" y="787"/>
                                    </a:cubicBezTo>
                                    <a:cubicBezTo>
                                      <a:pt x="0" y="1221"/>
                                      <a:pt x="352" y="1573"/>
                                      <a:pt x="787" y="1573"/>
                                    </a:cubicBezTo>
                                    <a:close/>
                                  </a:path>
                                </a:pathLst>
                              </a:custGeom>
                              <a:blipFill dpi="0" rotWithShape="1">
                                <a:blip r:embed="rId7"/>
                                <a:srcRect/>
                                <a:stretch>
                                  <a:fillRect/>
                                </a:stretch>
                              </a:blipFill>
                              <a:ln w="0">
                                <a:solidFill>
                                  <a:srgbClr val="000000"/>
                                </a:solidFill>
                                <a:round/>
                                <a:headEnd/>
                                <a:tailEnd/>
                              </a:ln>
                            </wps:spPr>
                            <wps:bodyPr rot="0" vert="horz" wrap="square" lIns="91440" tIns="45720" rIns="91440" bIns="45720" anchor="t" anchorCtr="0" upright="1">
                              <a:noAutofit/>
                            </wps:bodyPr>
                          </wps:wsp>
                          <wps:wsp>
                            <wps:cNvPr id="694" name="Freeform 281"/>
                            <wps:cNvSpPr>
                              <a:spLocks/>
                            </wps:cNvSpPr>
                            <wps:spPr bwMode="auto">
                              <a:xfrm>
                                <a:off x="29006" y="20897"/>
                                <a:ext cx="14885" cy="14885"/>
                              </a:xfrm>
                              <a:custGeom>
                                <a:avLst/>
                                <a:gdLst>
                                  <a:gd name="T0" fmla="*/ 744693 w 1573"/>
                                  <a:gd name="T1" fmla="*/ 1488440 h 1573"/>
                                  <a:gd name="T2" fmla="*/ 744693 w 1573"/>
                                  <a:gd name="T3" fmla="*/ 1488440 h 1573"/>
                                  <a:gd name="T4" fmla="*/ 1488440 w 1573"/>
                                  <a:gd name="T5" fmla="*/ 744693 h 1573"/>
                                  <a:gd name="T6" fmla="*/ 744693 w 1573"/>
                                  <a:gd name="T7" fmla="*/ 0 h 1573"/>
                                  <a:gd name="T8" fmla="*/ 0 w 1573"/>
                                  <a:gd name="T9" fmla="*/ 744693 h 1573"/>
                                  <a:gd name="T10" fmla="*/ 744693 w 1573"/>
                                  <a:gd name="T11" fmla="*/ 1488440 h 1573"/>
                                  <a:gd name="T12" fmla="*/ 744693 w 1573"/>
                                  <a:gd name="T13" fmla="*/ 1488440 h 157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73" h="1573">
                                    <a:moveTo>
                                      <a:pt x="787" y="1573"/>
                                    </a:moveTo>
                                    <a:lnTo>
                                      <a:pt x="787" y="1573"/>
                                    </a:lnTo>
                                    <a:cubicBezTo>
                                      <a:pt x="1221" y="1573"/>
                                      <a:pt x="1573" y="1221"/>
                                      <a:pt x="1573" y="787"/>
                                    </a:cubicBezTo>
                                    <a:cubicBezTo>
                                      <a:pt x="1573" y="352"/>
                                      <a:pt x="1221" y="0"/>
                                      <a:pt x="787" y="0"/>
                                    </a:cubicBezTo>
                                    <a:cubicBezTo>
                                      <a:pt x="352" y="0"/>
                                      <a:pt x="0" y="352"/>
                                      <a:pt x="0" y="787"/>
                                    </a:cubicBezTo>
                                    <a:cubicBezTo>
                                      <a:pt x="0" y="1221"/>
                                      <a:pt x="352" y="1573"/>
                                      <a:pt x="787" y="1573"/>
                                    </a:cubicBezTo>
                                    <a:lnTo>
                                      <a:pt x="787" y="1573"/>
                                    </a:lnTo>
                                    <a:close/>
                                  </a:path>
                                </a:pathLst>
                              </a:custGeom>
                              <a:noFill/>
                              <a:ln w="62230">
                                <a:solidFill>
                                  <a:srgbClr val="FEFEF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Freeform 284"/>
                            <wps:cNvSpPr>
                              <a:spLocks/>
                            </wps:cNvSpPr>
                            <wps:spPr bwMode="auto">
                              <a:xfrm>
                                <a:off x="39071" y="4514"/>
                                <a:ext cx="3378" cy="3385"/>
                              </a:xfrm>
                              <a:custGeom>
                                <a:avLst/>
                                <a:gdLst>
                                  <a:gd name="T0" fmla="*/ 169383 w 357"/>
                                  <a:gd name="T1" fmla="*/ 338455 h 358"/>
                                  <a:gd name="T2" fmla="*/ 169383 w 357"/>
                                  <a:gd name="T3" fmla="*/ 338455 h 358"/>
                                  <a:gd name="T4" fmla="*/ 337820 w 357"/>
                                  <a:gd name="T5" fmla="*/ 169228 h 358"/>
                                  <a:gd name="T6" fmla="*/ 169383 w 357"/>
                                  <a:gd name="T7" fmla="*/ 0 h 358"/>
                                  <a:gd name="T8" fmla="*/ 0 w 357"/>
                                  <a:gd name="T9" fmla="*/ 169228 h 358"/>
                                  <a:gd name="T10" fmla="*/ 169383 w 357"/>
                                  <a:gd name="T11" fmla="*/ 338455 h 35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57" h="358">
                                    <a:moveTo>
                                      <a:pt x="179" y="358"/>
                                    </a:moveTo>
                                    <a:lnTo>
                                      <a:pt x="179" y="358"/>
                                    </a:lnTo>
                                    <a:cubicBezTo>
                                      <a:pt x="278" y="358"/>
                                      <a:pt x="357" y="278"/>
                                      <a:pt x="357" y="179"/>
                                    </a:cubicBezTo>
                                    <a:cubicBezTo>
                                      <a:pt x="357" y="80"/>
                                      <a:pt x="278" y="0"/>
                                      <a:pt x="179" y="0"/>
                                    </a:cubicBezTo>
                                    <a:cubicBezTo>
                                      <a:pt x="80" y="0"/>
                                      <a:pt x="0" y="80"/>
                                      <a:pt x="0" y="179"/>
                                    </a:cubicBezTo>
                                    <a:cubicBezTo>
                                      <a:pt x="0" y="278"/>
                                      <a:pt x="80" y="358"/>
                                      <a:pt x="179" y="358"/>
                                    </a:cubicBezTo>
                                    <a:close/>
                                  </a:path>
                                </a:pathLst>
                              </a:custGeom>
                              <a:solidFill>
                                <a:srgbClr val="DBE5B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96" name="Freeform 285"/>
                            <wps:cNvSpPr>
                              <a:spLocks/>
                            </wps:cNvSpPr>
                            <wps:spPr bwMode="auto">
                              <a:xfrm>
                                <a:off x="64903" y="28409"/>
                                <a:ext cx="3378" cy="3379"/>
                              </a:xfrm>
                              <a:custGeom>
                                <a:avLst/>
                                <a:gdLst>
                                  <a:gd name="T0" fmla="*/ 169383 w 357"/>
                                  <a:gd name="T1" fmla="*/ 337820 h 357"/>
                                  <a:gd name="T2" fmla="*/ 169383 w 357"/>
                                  <a:gd name="T3" fmla="*/ 337820 h 357"/>
                                  <a:gd name="T4" fmla="*/ 337820 w 357"/>
                                  <a:gd name="T5" fmla="*/ 169383 h 357"/>
                                  <a:gd name="T6" fmla="*/ 169383 w 357"/>
                                  <a:gd name="T7" fmla="*/ 0 h 357"/>
                                  <a:gd name="T8" fmla="*/ 0 w 357"/>
                                  <a:gd name="T9" fmla="*/ 169383 h 357"/>
                                  <a:gd name="T10" fmla="*/ 169383 w 357"/>
                                  <a:gd name="T11" fmla="*/ 337820 h 35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57" h="357">
                                    <a:moveTo>
                                      <a:pt x="179" y="357"/>
                                    </a:moveTo>
                                    <a:lnTo>
                                      <a:pt x="179" y="357"/>
                                    </a:lnTo>
                                    <a:cubicBezTo>
                                      <a:pt x="277" y="357"/>
                                      <a:pt x="357" y="277"/>
                                      <a:pt x="357" y="179"/>
                                    </a:cubicBezTo>
                                    <a:cubicBezTo>
                                      <a:pt x="357" y="80"/>
                                      <a:pt x="277" y="0"/>
                                      <a:pt x="179" y="0"/>
                                    </a:cubicBezTo>
                                    <a:cubicBezTo>
                                      <a:pt x="80" y="0"/>
                                      <a:pt x="0" y="80"/>
                                      <a:pt x="0" y="179"/>
                                    </a:cubicBezTo>
                                    <a:cubicBezTo>
                                      <a:pt x="0" y="277"/>
                                      <a:pt x="80" y="357"/>
                                      <a:pt x="179" y="357"/>
                                    </a:cubicBezTo>
                                    <a:close/>
                                  </a:path>
                                </a:pathLst>
                              </a:custGeom>
                              <a:solidFill>
                                <a:srgbClr val="757F7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97" name="Freeform 286" descr="Untitled"/>
                            <wps:cNvSpPr>
                              <a:spLocks/>
                            </wps:cNvSpPr>
                            <wps:spPr bwMode="auto">
                              <a:xfrm>
                                <a:off x="58978" y="4343"/>
                                <a:ext cx="12319" cy="12313"/>
                              </a:xfrm>
                              <a:custGeom>
                                <a:avLst/>
                                <a:gdLst>
                                  <a:gd name="T0" fmla="*/ 615950 w 1302"/>
                                  <a:gd name="T1" fmla="*/ 1231265 h 1301"/>
                                  <a:gd name="T2" fmla="*/ 615950 w 1302"/>
                                  <a:gd name="T3" fmla="*/ 1231265 h 1301"/>
                                  <a:gd name="T4" fmla="*/ 1231900 w 1302"/>
                                  <a:gd name="T5" fmla="*/ 616106 h 1301"/>
                                  <a:gd name="T6" fmla="*/ 615950 w 1302"/>
                                  <a:gd name="T7" fmla="*/ 0 h 1301"/>
                                  <a:gd name="T8" fmla="*/ 0 w 1302"/>
                                  <a:gd name="T9" fmla="*/ 616106 h 1301"/>
                                  <a:gd name="T10" fmla="*/ 615950 w 1302"/>
                                  <a:gd name="T11" fmla="*/ 1231265 h 130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02" h="1301">
                                    <a:moveTo>
                                      <a:pt x="651" y="1301"/>
                                    </a:moveTo>
                                    <a:lnTo>
                                      <a:pt x="651" y="1301"/>
                                    </a:lnTo>
                                    <a:cubicBezTo>
                                      <a:pt x="1010" y="1301"/>
                                      <a:pt x="1302" y="1010"/>
                                      <a:pt x="1302" y="651"/>
                                    </a:cubicBezTo>
                                    <a:cubicBezTo>
                                      <a:pt x="1302" y="291"/>
                                      <a:pt x="1010" y="0"/>
                                      <a:pt x="651" y="0"/>
                                    </a:cubicBezTo>
                                    <a:cubicBezTo>
                                      <a:pt x="291" y="0"/>
                                      <a:pt x="0" y="291"/>
                                      <a:pt x="0" y="651"/>
                                    </a:cubicBezTo>
                                    <a:cubicBezTo>
                                      <a:pt x="0" y="1010"/>
                                      <a:pt x="291" y="1301"/>
                                      <a:pt x="651" y="1301"/>
                                    </a:cubicBezTo>
                                    <a:close/>
                                  </a:path>
                                </a:pathLst>
                              </a:custGeom>
                              <a:blipFill dpi="0" rotWithShape="1">
                                <a:blip r:embed="rId8"/>
                                <a:srcRect/>
                                <a:stretch>
                                  <a:fillRect/>
                                </a:stretch>
                              </a:blipFill>
                              <a:ln w="0">
                                <a:solidFill>
                                  <a:srgbClr val="000000"/>
                                </a:solidFill>
                                <a:round/>
                                <a:headEnd/>
                                <a:tailEnd/>
                              </a:ln>
                            </wps:spPr>
                            <wps:bodyPr rot="0" vert="horz" wrap="square" lIns="91440" tIns="45720" rIns="91440" bIns="45720" anchor="t" anchorCtr="0" upright="1">
                              <a:noAutofit/>
                            </wps:bodyPr>
                          </wps:wsp>
                          <wps:wsp>
                            <wps:cNvPr id="698" name="Freeform 287"/>
                            <wps:cNvSpPr>
                              <a:spLocks/>
                            </wps:cNvSpPr>
                            <wps:spPr bwMode="auto">
                              <a:xfrm>
                                <a:off x="58978" y="4343"/>
                                <a:ext cx="12319" cy="12313"/>
                              </a:xfrm>
                              <a:custGeom>
                                <a:avLst/>
                                <a:gdLst>
                                  <a:gd name="T0" fmla="*/ 615950 w 1302"/>
                                  <a:gd name="T1" fmla="*/ 1231265 h 1301"/>
                                  <a:gd name="T2" fmla="*/ 615950 w 1302"/>
                                  <a:gd name="T3" fmla="*/ 1231265 h 1301"/>
                                  <a:gd name="T4" fmla="*/ 1231900 w 1302"/>
                                  <a:gd name="T5" fmla="*/ 616106 h 1301"/>
                                  <a:gd name="T6" fmla="*/ 615950 w 1302"/>
                                  <a:gd name="T7" fmla="*/ 0 h 1301"/>
                                  <a:gd name="T8" fmla="*/ 0 w 1302"/>
                                  <a:gd name="T9" fmla="*/ 616106 h 1301"/>
                                  <a:gd name="T10" fmla="*/ 615950 w 1302"/>
                                  <a:gd name="T11" fmla="*/ 1231265 h 1301"/>
                                  <a:gd name="T12" fmla="*/ 615950 w 1302"/>
                                  <a:gd name="T13" fmla="*/ 1231265 h 130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02" h="1301">
                                    <a:moveTo>
                                      <a:pt x="651" y="1301"/>
                                    </a:moveTo>
                                    <a:lnTo>
                                      <a:pt x="651" y="1301"/>
                                    </a:lnTo>
                                    <a:cubicBezTo>
                                      <a:pt x="1010" y="1301"/>
                                      <a:pt x="1302" y="1010"/>
                                      <a:pt x="1302" y="651"/>
                                    </a:cubicBezTo>
                                    <a:cubicBezTo>
                                      <a:pt x="1302" y="291"/>
                                      <a:pt x="1010" y="0"/>
                                      <a:pt x="651" y="0"/>
                                    </a:cubicBezTo>
                                    <a:cubicBezTo>
                                      <a:pt x="291" y="0"/>
                                      <a:pt x="0" y="291"/>
                                      <a:pt x="0" y="651"/>
                                    </a:cubicBezTo>
                                    <a:cubicBezTo>
                                      <a:pt x="0" y="1010"/>
                                      <a:pt x="291" y="1301"/>
                                      <a:pt x="651" y="1301"/>
                                    </a:cubicBezTo>
                                    <a:lnTo>
                                      <a:pt x="651" y="1301"/>
                                    </a:lnTo>
                                    <a:close/>
                                  </a:path>
                                </a:pathLst>
                              </a:custGeom>
                              <a:noFill/>
                              <a:ln w="62230">
                                <a:solidFill>
                                  <a:srgbClr val="FEFEF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Freeform 288"/>
                            <wps:cNvSpPr>
                              <a:spLocks/>
                            </wps:cNvSpPr>
                            <wps:spPr bwMode="auto">
                              <a:xfrm>
                                <a:off x="62376" y="32200"/>
                                <a:ext cx="2108" cy="2115"/>
                              </a:xfrm>
                              <a:custGeom>
                                <a:avLst/>
                                <a:gdLst>
                                  <a:gd name="T0" fmla="*/ 105883 w 223"/>
                                  <a:gd name="T1" fmla="*/ 211455 h 223"/>
                                  <a:gd name="T2" fmla="*/ 105883 w 223"/>
                                  <a:gd name="T3" fmla="*/ 211455 h 223"/>
                                  <a:gd name="T4" fmla="*/ 210820 w 223"/>
                                  <a:gd name="T5" fmla="*/ 105253 h 223"/>
                                  <a:gd name="T6" fmla="*/ 105883 w 223"/>
                                  <a:gd name="T7" fmla="*/ 0 h 223"/>
                                  <a:gd name="T8" fmla="*/ 0 w 223"/>
                                  <a:gd name="T9" fmla="*/ 105253 h 223"/>
                                  <a:gd name="T10" fmla="*/ 105883 w 223"/>
                                  <a:gd name="T11" fmla="*/ 211455 h 2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23" h="223">
                                    <a:moveTo>
                                      <a:pt x="112" y="223"/>
                                    </a:moveTo>
                                    <a:lnTo>
                                      <a:pt x="112" y="223"/>
                                    </a:lnTo>
                                    <a:cubicBezTo>
                                      <a:pt x="174" y="223"/>
                                      <a:pt x="223" y="173"/>
                                      <a:pt x="223" y="111"/>
                                    </a:cubicBezTo>
                                    <a:cubicBezTo>
                                      <a:pt x="223" y="50"/>
                                      <a:pt x="174" y="0"/>
                                      <a:pt x="112" y="0"/>
                                    </a:cubicBezTo>
                                    <a:cubicBezTo>
                                      <a:pt x="50" y="0"/>
                                      <a:pt x="0" y="50"/>
                                      <a:pt x="0" y="111"/>
                                    </a:cubicBezTo>
                                    <a:cubicBezTo>
                                      <a:pt x="0" y="173"/>
                                      <a:pt x="50" y="223"/>
                                      <a:pt x="112" y="223"/>
                                    </a:cubicBezTo>
                                    <a:close/>
                                  </a:path>
                                </a:pathLst>
                              </a:custGeom>
                              <a:solidFill>
                                <a:srgbClr val="DBE5B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00" name="Freeform 289"/>
                            <wps:cNvSpPr>
                              <a:spLocks/>
                            </wps:cNvSpPr>
                            <wps:spPr bwMode="auto">
                              <a:xfrm>
                                <a:off x="66662" y="25088"/>
                                <a:ext cx="1530" cy="1531"/>
                              </a:xfrm>
                              <a:custGeom>
                                <a:avLst/>
                                <a:gdLst>
                                  <a:gd name="T0" fmla="*/ 76518 w 162"/>
                                  <a:gd name="T1" fmla="*/ 153035 h 162"/>
                                  <a:gd name="T2" fmla="*/ 76518 w 162"/>
                                  <a:gd name="T3" fmla="*/ 153035 h 162"/>
                                  <a:gd name="T4" fmla="*/ 153035 w 162"/>
                                  <a:gd name="T5" fmla="*/ 76518 h 162"/>
                                  <a:gd name="T6" fmla="*/ 76518 w 162"/>
                                  <a:gd name="T7" fmla="*/ 0 h 162"/>
                                  <a:gd name="T8" fmla="*/ 0 w 162"/>
                                  <a:gd name="T9" fmla="*/ 76518 h 162"/>
                                  <a:gd name="T10" fmla="*/ 76518 w 162"/>
                                  <a:gd name="T11" fmla="*/ 153035 h 16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62" h="162">
                                    <a:moveTo>
                                      <a:pt x="81" y="162"/>
                                    </a:moveTo>
                                    <a:lnTo>
                                      <a:pt x="81" y="162"/>
                                    </a:lnTo>
                                    <a:cubicBezTo>
                                      <a:pt x="126" y="162"/>
                                      <a:pt x="162" y="126"/>
                                      <a:pt x="162" y="81"/>
                                    </a:cubicBezTo>
                                    <a:cubicBezTo>
                                      <a:pt x="162" y="36"/>
                                      <a:pt x="126" y="0"/>
                                      <a:pt x="81" y="0"/>
                                    </a:cubicBezTo>
                                    <a:cubicBezTo>
                                      <a:pt x="36" y="0"/>
                                      <a:pt x="0" y="36"/>
                                      <a:pt x="0" y="81"/>
                                    </a:cubicBezTo>
                                    <a:cubicBezTo>
                                      <a:pt x="0" y="126"/>
                                      <a:pt x="36" y="162"/>
                                      <a:pt x="81" y="162"/>
                                    </a:cubicBezTo>
                                    <a:close/>
                                  </a:path>
                                </a:pathLst>
                              </a:custGeom>
                              <a:solidFill>
                                <a:srgbClr val="3B46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01" name="Freeform 290"/>
                            <wps:cNvSpPr>
                              <a:spLocks/>
                            </wps:cNvSpPr>
                            <wps:spPr bwMode="auto">
                              <a:xfrm>
                                <a:off x="33985" y="18148"/>
                                <a:ext cx="1543" cy="1537"/>
                              </a:xfrm>
                              <a:custGeom>
                                <a:avLst/>
                                <a:gdLst>
                                  <a:gd name="T0" fmla="*/ 77626 w 163"/>
                                  <a:gd name="T1" fmla="*/ 153670 h 162"/>
                                  <a:gd name="T2" fmla="*/ 77626 w 163"/>
                                  <a:gd name="T3" fmla="*/ 153670 h 162"/>
                                  <a:gd name="T4" fmla="*/ 154305 w 163"/>
                                  <a:gd name="T5" fmla="*/ 76835 h 162"/>
                                  <a:gd name="T6" fmla="*/ 77626 w 163"/>
                                  <a:gd name="T7" fmla="*/ 0 h 162"/>
                                  <a:gd name="T8" fmla="*/ 0 w 163"/>
                                  <a:gd name="T9" fmla="*/ 76835 h 162"/>
                                  <a:gd name="T10" fmla="*/ 77626 w 163"/>
                                  <a:gd name="T11" fmla="*/ 153670 h 16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63" h="162">
                                    <a:moveTo>
                                      <a:pt x="82" y="162"/>
                                    </a:moveTo>
                                    <a:lnTo>
                                      <a:pt x="82" y="162"/>
                                    </a:lnTo>
                                    <a:cubicBezTo>
                                      <a:pt x="126" y="162"/>
                                      <a:pt x="163" y="126"/>
                                      <a:pt x="163" y="81"/>
                                    </a:cubicBezTo>
                                    <a:cubicBezTo>
                                      <a:pt x="163" y="36"/>
                                      <a:pt x="126" y="0"/>
                                      <a:pt x="82" y="0"/>
                                    </a:cubicBezTo>
                                    <a:cubicBezTo>
                                      <a:pt x="37" y="0"/>
                                      <a:pt x="0" y="36"/>
                                      <a:pt x="0" y="81"/>
                                    </a:cubicBezTo>
                                    <a:cubicBezTo>
                                      <a:pt x="0" y="126"/>
                                      <a:pt x="37" y="162"/>
                                      <a:pt x="82" y="162"/>
                                    </a:cubicBezTo>
                                    <a:close/>
                                  </a:path>
                                </a:pathLst>
                              </a:custGeom>
                              <a:solidFill>
                                <a:srgbClr val="3B46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02" name="Freeform 291"/>
                            <wps:cNvSpPr>
                              <a:spLocks/>
                            </wps:cNvSpPr>
                            <wps:spPr bwMode="auto">
                              <a:xfrm>
                                <a:off x="47929" y="10706"/>
                                <a:ext cx="9824" cy="9772"/>
                              </a:xfrm>
                              <a:custGeom>
                                <a:avLst/>
                                <a:gdLst>
                                  <a:gd name="T0" fmla="*/ 963417 w 1038"/>
                                  <a:gd name="T1" fmla="*/ 354767 h 1033"/>
                                  <a:gd name="T2" fmla="*/ 963417 w 1038"/>
                                  <a:gd name="T3" fmla="*/ 354767 h 1033"/>
                                  <a:gd name="T4" fmla="*/ 679503 w 1038"/>
                                  <a:gd name="T5" fmla="*/ 37842 h 1033"/>
                                  <a:gd name="T6" fmla="*/ 579186 w 1038"/>
                                  <a:gd name="T7" fmla="*/ 7568 h 1033"/>
                                  <a:gd name="T8" fmla="*/ 491173 w 1038"/>
                                  <a:gd name="T9" fmla="*/ 0 h 1033"/>
                                  <a:gd name="T10" fmla="*/ 490226 w 1038"/>
                                  <a:gd name="T11" fmla="*/ 0 h 1033"/>
                                  <a:gd name="T12" fmla="*/ 402213 w 1038"/>
                                  <a:gd name="T13" fmla="*/ 8514 h 1033"/>
                                  <a:gd name="T14" fmla="*/ 301896 w 1038"/>
                                  <a:gd name="T15" fmla="*/ 37842 h 1033"/>
                                  <a:gd name="T16" fmla="*/ 0 w 1038"/>
                                  <a:gd name="T17" fmla="*/ 490052 h 1033"/>
                                  <a:gd name="T18" fmla="*/ 301896 w 1038"/>
                                  <a:gd name="T19" fmla="*/ 943207 h 1033"/>
                                  <a:gd name="T20" fmla="*/ 402213 w 1038"/>
                                  <a:gd name="T21" fmla="*/ 973481 h 1033"/>
                                  <a:gd name="T22" fmla="*/ 427765 w 1038"/>
                                  <a:gd name="T23" fmla="*/ 977265 h 1033"/>
                                  <a:gd name="T24" fmla="*/ 474138 w 1038"/>
                                  <a:gd name="T25" fmla="*/ 910096 h 1033"/>
                                  <a:gd name="T26" fmla="*/ 474138 w 1038"/>
                                  <a:gd name="T27" fmla="*/ 732239 h 1033"/>
                                  <a:gd name="T28" fmla="*/ 434390 w 1038"/>
                                  <a:gd name="T29" fmla="*/ 573304 h 1033"/>
                                  <a:gd name="T30" fmla="*/ 402213 w 1038"/>
                                  <a:gd name="T31" fmla="*/ 537354 h 1033"/>
                                  <a:gd name="T32" fmla="*/ 301896 w 1038"/>
                                  <a:gd name="T33" fmla="*/ 490052 h 1033"/>
                                  <a:gd name="T34" fmla="*/ 241328 w 1038"/>
                                  <a:gd name="T35" fmla="*/ 503296 h 1033"/>
                                  <a:gd name="T36" fmla="*/ 168456 w 1038"/>
                                  <a:gd name="T37" fmla="*/ 600739 h 1033"/>
                                  <a:gd name="T38" fmla="*/ 264987 w 1038"/>
                                  <a:gd name="T39" fmla="*/ 701966 h 1033"/>
                                  <a:gd name="T40" fmla="*/ 301896 w 1038"/>
                                  <a:gd name="T41" fmla="*/ 696289 h 1033"/>
                                  <a:gd name="T42" fmla="*/ 355840 w 1038"/>
                                  <a:gd name="T43" fmla="*/ 631012 h 1033"/>
                                  <a:gd name="T44" fmla="*/ 402213 w 1038"/>
                                  <a:gd name="T45" fmla="*/ 675476 h 1033"/>
                                  <a:gd name="T46" fmla="*/ 405052 w 1038"/>
                                  <a:gd name="T47" fmla="*/ 695343 h 1033"/>
                                  <a:gd name="T48" fmla="*/ 405998 w 1038"/>
                                  <a:gd name="T49" fmla="*/ 888337 h 1033"/>
                                  <a:gd name="T50" fmla="*/ 402213 w 1038"/>
                                  <a:gd name="T51" fmla="*/ 887391 h 1033"/>
                                  <a:gd name="T52" fmla="*/ 301896 w 1038"/>
                                  <a:gd name="T53" fmla="*/ 850495 h 1033"/>
                                  <a:gd name="T54" fmla="*/ 301896 w 1038"/>
                                  <a:gd name="T55" fmla="*/ 850495 h 1033"/>
                                  <a:gd name="T56" fmla="*/ 84228 w 1038"/>
                                  <a:gd name="T57" fmla="*/ 490052 h 1033"/>
                                  <a:gd name="T58" fmla="*/ 301896 w 1038"/>
                                  <a:gd name="T59" fmla="*/ 130554 h 1033"/>
                                  <a:gd name="T60" fmla="*/ 402213 w 1038"/>
                                  <a:gd name="T61" fmla="*/ 93659 h 1033"/>
                                  <a:gd name="T62" fmla="*/ 490226 w 1038"/>
                                  <a:gd name="T63" fmla="*/ 83252 h 1033"/>
                                  <a:gd name="T64" fmla="*/ 491173 w 1038"/>
                                  <a:gd name="T65" fmla="*/ 83252 h 1033"/>
                                  <a:gd name="T66" fmla="*/ 579186 w 1038"/>
                                  <a:gd name="T67" fmla="*/ 93659 h 1033"/>
                                  <a:gd name="T68" fmla="*/ 679503 w 1038"/>
                                  <a:gd name="T69" fmla="*/ 129608 h 1033"/>
                                  <a:gd name="T70" fmla="*/ 898117 w 1038"/>
                                  <a:gd name="T71" fmla="*/ 490052 h 1033"/>
                                  <a:gd name="T72" fmla="*/ 679503 w 1038"/>
                                  <a:gd name="T73" fmla="*/ 851441 h 1033"/>
                                  <a:gd name="T74" fmla="*/ 579186 w 1038"/>
                                  <a:gd name="T75" fmla="*/ 888337 h 1033"/>
                                  <a:gd name="T76" fmla="*/ 575401 w 1038"/>
                                  <a:gd name="T77" fmla="*/ 889283 h 1033"/>
                                  <a:gd name="T78" fmla="*/ 576347 w 1038"/>
                                  <a:gd name="T79" fmla="*/ 695343 h 1033"/>
                                  <a:gd name="T80" fmla="*/ 579186 w 1038"/>
                                  <a:gd name="T81" fmla="*/ 675476 h 1033"/>
                                  <a:gd name="T82" fmla="*/ 624612 w 1038"/>
                                  <a:gd name="T83" fmla="*/ 631012 h 1033"/>
                                  <a:gd name="T84" fmla="*/ 679503 w 1038"/>
                                  <a:gd name="T85" fmla="*/ 696289 h 1033"/>
                                  <a:gd name="T86" fmla="*/ 716412 w 1038"/>
                                  <a:gd name="T87" fmla="*/ 701966 h 1033"/>
                                  <a:gd name="T88" fmla="*/ 812943 w 1038"/>
                                  <a:gd name="T89" fmla="*/ 600739 h 1033"/>
                                  <a:gd name="T90" fmla="*/ 740071 w 1038"/>
                                  <a:gd name="T91" fmla="*/ 503296 h 1033"/>
                                  <a:gd name="T92" fmla="*/ 679503 w 1038"/>
                                  <a:gd name="T93" fmla="*/ 490052 h 1033"/>
                                  <a:gd name="T94" fmla="*/ 579186 w 1038"/>
                                  <a:gd name="T95" fmla="*/ 537354 h 1033"/>
                                  <a:gd name="T96" fmla="*/ 546063 w 1038"/>
                                  <a:gd name="T97" fmla="*/ 573304 h 1033"/>
                                  <a:gd name="T98" fmla="*/ 507261 w 1038"/>
                                  <a:gd name="T99" fmla="*/ 732239 h 1033"/>
                                  <a:gd name="T100" fmla="*/ 508207 w 1038"/>
                                  <a:gd name="T101" fmla="*/ 910096 h 1033"/>
                                  <a:gd name="T102" fmla="*/ 554580 w 1038"/>
                                  <a:gd name="T103" fmla="*/ 977265 h 1033"/>
                                  <a:gd name="T104" fmla="*/ 579186 w 1038"/>
                                  <a:gd name="T105" fmla="*/ 973481 h 1033"/>
                                  <a:gd name="T106" fmla="*/ 679503 w 1038"/>
                                  <a:gd name="T107" fmla="*/ 943207 h 1033"/>
                                  <a:gd name="T108" fmla="*/ 963417 w 1038"/>
                                  <a:gd name="T109" fmla="*/ 626282 h 1033"/>
                                  <a:gd name="T110" fmla="*/ 982345 w 1038"/>
                                  <a:gd name="T111" fmla="*/ 490052 h 1033"/>
                                  <a:gd name="T112" fmla="*/ 963417 w 1038"/>
                                  <a:gd name="T113" fmla="*/ 354767 h 1033"/>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38" h="1033">
                                    <a:moveTo>
                                      <a:pt x="1018" y="375"/>
                                    </a:moveTo>
                                    <a:lnTo>
                                      <a:pt x="1018" y="375"/>
                                    </a:lnTo>
                                    <a:cubicBezTo>
                                      <a:pt x="974" y="224"/>
                                      <a:pt x="862" y="100"/>
                                      <a:pt x="718" y="40"/>
                                    </a:cubicBezTo>
                                    <a:cubicBezTo>
                                      <a:pt x="684" y="26"/>
                                      <a:pt x="649" y="15"/>
                                      <a:pt x="612" y="8"/>
                                    </a:cubicBezTo>
                                    <a:cubicBezTo>
                                      <a:pt x="582" y="3"/>
                                      <a:pt x="551" y="0"/>
                                      <a:pt x="519" y="0"/>
                                    </a:cubicBezTo>
                                    <a:lnTo>
                                      <a:pt x="518" y="0"/>
                                    </a:lnTo>
                                    <a:cubicBezTo>
                                      <a:pt x="487" y="0"/>
                                      <a:pt x="456" y="3"/>
                                      <a:pt x="425" y="9"/>
                                    </a:cubicBezTo>
                                    <a:cubicBezTo>
                                      <a:pt x="388" y="15"/>
                                      <a:pt x="353" y="26"/>
                                      <a:pt x="319" y="40"/>
                                    </a:cubicBezTo>
                                    <a:cubicBezTo>
                                      <a:pt x="132" y="119"/>
                                      <a:pt x="0" y="304"/>
                                      <a:pt x="0" y="518"/>
                                    </a:cubicBezTo>
                                    <a:cubicBezTo>
                                      <a:pt x="0" y="733"/>
                                      <a:pt x="132" y="918"/>
                                      <a:pt x="319" y="997"/>
                                    </a:cubicBezTo>
                                    <a:cubicBezTo>
                                      <a:pt x="353" y="1011"/>
                                      <a:pt x="388" y="1022"/>
                                      <a:pt x="425" y="1029"/>
                                    </a:cubicBezTo>
                                    <a:cubicBezTo>
                                      <a:pt x="434" y="1030"/>
                                      <a:pt x="443" y="1032"/>
                                      <a:pt x="452" y="1033"/>
                                    </a:cubicBezTo>
                                    <a:cubicBezTo>
                                      <a:pt x="506" y="1028"/>
                                      <a:pt x="500" y="971"/>
                                      <a:pt x="501" y="962"/>
                                    </a:cubicBezTo>
                                    <a:lnTo>
                                      <a:pt x="501" y="774"/>
                                    </a:lnTo>
                                    <a:cubicBezTo>
                                      <a:pt x="501" y="740"/>
                                      <a:pt x="501" y="660"/>
                                      <a:pt x="459" y="606"/>
                                    </a:cubicBezTo>
                                    <a:cubicBezTo>
                                      <a:pt x="448" y="591"/>
                                      <a:pt x="436" y="578"/>
                                      <a:pt x="425" y="568"/>
                                    </a:cubicBezTo>
                                    <a:cubicBezTo>
                                      <a:pt x="386" y="531"/>
                                      <a:pt x="349" y="519"/>
                                      <a:pt x="319" y="518"/>
                                    </a:cubicBezTo>
                                    <a:cubicBezTo>
                                      <a:pt x="287" y="517"/>
                                      <a:pt x="264" y="527"/>
                                      <a:pt x="255" y="532"/>
                                    </a:cubicBezTo>
                                    <a:cubicBezTo>
                                      <a:pt x="211" y="543"/>
                                      <a:pt x="178" y="585"/>
                                      <a:pt x="178" y="635"/>
                                    </a:cubicBezTo>
                                    <a:cubicBezTo>
                                      <a:pt x="178" y="694"/>
                                      <a:pt x="224" y="742"/>
                                      <a:pt x="280" y="742"/>
                                    </a:cubicBezTo>
                                    <a:cubicBezTo>
                                      <a:pt x="292" y="742"/>
                                      <a:pt x="306" y="740"/>
                                      <a:pt x="319" y="736"/>
                                    </a:cubicBezTo>
                                    <a:cubicBezTo>
                                      <a:pt x="353" y="725"/>
                                      <a:pt x="384" y="702"/>
                                      <a:pt x="376" y="667"/>
                                    </a:cubicBezTo>
                                    <a:cubicBezTo>
                                      <a:pt x="373" y="648"/>
                                      <a:pt x="412" y="633"/>
                                      <a:pt x="425" y="714"/>
                                    </a:cubicBezTo>
                                    <a:cubicBezTo>
                                      <a:pt x="426" y="721"/>
                                      <a:pt x="427" y="727"/>
                                      <a:pt x="428" y="735"/>
                                    </a:cubicBezTo>
                                    <a:lnTo>
                                      <a:pt x="429" y="939"/>
                                    </a:lnTo>
                                    <a:cubicBezTo>
                                      <a:pt x="428" y="939"/>
                                      <a:pt x="426" y="939"/>
                                      <a:pt x="425" y="938"/>
                                    </a:cubicBezTo>
                                    <a:cubicBezTo>
                                      <a:pt x="388" y="930"/>
                                      <a:pt x="352" y="917"/>
                                      <a:pt x="319" y="899"/>
                                    </a:cubicBezTo>
                                    <a:lnTo>
                                      <a:pt x="319" y="899"/>
                                    </a:lnTo>
                                    <a:cubicBezTo>
                                      <a:pt x="182" y="827"/>
                                      <a:pt x="89" y="683"/>
                                      <a:pt x="89" y="518"/>
                                    </a:cubicBezTo>
                                    <a:cubicBezTo>
                                      <a:pt x="89" y="354"/>
                                      <a:pt x="182" y="210"/>
                                      <a:pt x="319" y="138"/>
                                    </a:cubicBezTo>
                                    <a:cubicBezTo>
                                      <a:pt x="352" y="121"/>
                                      <a:pt x="388" y="107"/>
                                      <a:pt x="425" y="99"/>
                                    </a:cubicBezTo>
                                    <a:cubicBezTo>
                                      <a:pt x="455" y="92"/>
                                      <a:pt x="487" y="88"/>
                                      <a:pt x="518" y="88"/>
                                    </a:cubicBezTo>
                                    <a:lnTo>
                                      <a:pt x="519" y="88"/>
                                    </a:lnTo>
                                    <a:cubicBezTo>
                                      <a:pt x="551" y="88"/>
                                      <a:pt x="582" y="92"/>
                                      <a:pt x="612" y="99"/>
                                    </a:cubicBezTo>
                                    <a:cubicBezTo>
                                      <a:pt x="649" y="107"/>
                                      <a:pt x="685" y="120"/>
                                      <a:pt x="718" y="137"/>
                                    </a:cubicBezTo>
                                    <a:cubicBezTo>
                                      <a:pt x="855" y="210"/>
                                      <a:pt x="949" y="353"/>
                                      <a:pt x="949" y="518"/>
                                    </a:cubicBezTo>
                                    <a:cubicBezTo>
                                      <a:pt x="949" y="684"/>
                                      <a:pt x="855" y="828"/>
                                      <a:pt x="718" y="900"/>
                                    </a:cubicBezTo>
                                    <a:cubicBezTo>
                                      <a:pt x="685" y="917"/>
                                      <a:pt x="649" y="930"/>
                                      <a:pt x="612" y="939"/>
                                    </a:cubicBezTo>
                                    <a:cubicBezTo>
                                      <a:pt x="611" y="939"/>
                                      <a:pt x="609" y="939"/>
                                      <a:pt x="608" y="940"/>
                                    </a:cubicBezTo>
                                    <a:lnTo>
                                      <a:pt x="609" y="735"/>
                                    </a:lnTo>
                                    <a:cubicBezTo>
                                      <a:pt x="610" y="727"/>
                                      <a:pt x="611" y="721"/>
                                      <a:pt x="612" y="714"/>
                                    </a:cubicBezTo>
                                    <a:cubicBezTo>
                                      <a:pt x="625" y="634"/>
                                      <a:pt x="664" y="648"/>
                                      <a:pt x="660" y="667"/>
                                    </a:cubicBezTo>
                                    <a:cubicBezTo>
                                      <a:pt x="653" y="702"/>
                                      <a:pt x="684" y="725"/>
                                      <a:pt x="718" y="736"/>
                                    </a:cubicBezTo>
                                    <a:cubicBezTo>
                                      <a:pt x="731" y="740"/>
                                      <a:pt x="745" y="742"/>
                                      <a:pt x="757" y="742"/>
                                    </a:cubicBezTo>
                                    <a:cubicBezTo>
                                      <a:pt x="813" y="742"/>
                                      <a:pt x="859" y="694"/>
                                      <a:pt x="859" y="635"/>
                                    </a:cubicBezTo>
                                    <a:cubicBezTo>
                                      <a:pt x="859" y="585"/>
                                      <a:pt x="826" y="543"/>
                                      <a:pt x="782" y="532"/>
                                    </a:cubicBezTo>
                                    <a:cubicBezTo>
                                      <a:pt x="773" y="527"/>
                                      <a:pt x="749" y="517"/>
                                      <a:pt x="718" y="518"/>
                                    </a:cubicBezTo>
                                    <a:cubicBezTo>
                                      <a:pt x="688" y="519"/>
                                      <a:pt x="651" y="531"/>
                                      <a:pt x="612" y="568"/>
                                    </a:cubicBezTo>
                                    <a:cubicBezTo>
                                      <a:pt x="601" y="578"/>
                                      <a:pt x="589" y="591"/>
                                      <a:pt x="577" y="606"/>
                                    </a:cubicBezTo>
                                    <a:cubicBezTo>
                                      <a:pt x="536" y="660"/>
                                      <a:pt x="536" y="740"/>
                                      <a:pt x="536" y="774"/>
                                    </a:cubicBezTo>
                                    <a:lnTo>
                                      <a:pt x="537" y="962"/>
                                    </a:lnTo>
                                    <a:cubicBezTo>
                                      <a:pt x="538" y="1001"/>
                                      <a:pt x="532" y="1030"/>
                                      <a:pt x="586" y="1033"/>
                                    </a:cubicBezTo>
                                    <a:cubicBezTo>
                                      <a:pt x="595" y="1032"/>
                                      <a:pt x="603" y="1030"/>
                                      <a:pt x="612" y="1029"/>
                                    </a:cubicBezTo>
                                    <a:cubicBezTo>
                                      <a:pt x="649" y="1022"/>
                                      <a:pt x="684" y="1012"/>
                                      <a:pt x="718" y="997"/>
                                    </a:cubicBezTo>
                                    <a:cubicBezTo>
                                      <a:pt x="862" y="937"/>
                                      <a:pt x="974" y="814"/>
                                      <a:pt x="1018" y="662"/>
                                    </a:cubicBezTo>
                                    <a:cubicBezTo>
                                      <a:pt x="1031" y="617"/>
                                      <a:pt x="1038" y="568"/>
                                      <a:pt x="1038" y="518"/>
                                    </a:cubicBezTo>
                                    <a:cubicBezTo>
                                      <a:pt x="1038" y="469"/>
                                      <a:pt x="1031" y="421"/>
                                      <a:pt x="1018" y="375"/>
                                    </a:cubicBezTo>
                                    <a:close/>
                                  </a:path>
                                </a:pathLst>
                              </a:custGeom>
                              <a:solidFill>
                                <a:srgbClr val="FEFEFE"/>
                              </a:solidFill>
                              <a:ln w="0">
                                <a:solidFill>
                                  <a:srgbClr val="000000"/>
                                </a:solidFill>
                                <a:round/>
                                <a:headEnd/>
                                <a:tailEnd/>
                              </a:ln>
                            </wps:spPr>
                            <wps:bodyPr rot="0" vert="horz" wrap="square" lIns="91440" tIns="45720" rIns="91440" bIns="45720" anchor="t" anchorCtr="0" upright="1">
                              <a:noAutofit/>
                            </wps:bodyPr>
                          </wps:wsp>
                          <wps:wsp>
                            <wps:cNvPr id="703" name="Freeform 292"/>
                            <wps:cNvSpPr>
                              <a:spLocks/>
                            </wps:cNvSpPr>
                            <wps:spPr bwMode="auto">
                              <a:xfrm>
                                <a:off x="51231" y="11944"/>
                                <a:ext cx="3207" cy="1435"/>
                              </a:xfrm>
                              <a:custGeom>
                                <a:avLst/>
                                <a:gdLst>
                                  <a:gd name="T0" fmla="*/ 248783 w 339"/>
                                  <a:gd name="T1" fmla="*/ 49096 h 152"/>
                                  <a:gd name="T2" fmla="*/ 248783 w 339"/>
                                  <a:gd name="T3" fmla="*/ 49096 h 152"/>
                                  <a:gd name="T4" fmla="*/ 320675 w 339"/>
                                  <a:gd name="T5" fmla="*/ 42487 h 152"/>
                                  <a:gd name="T6" fmla="*/ 248783 w 339"/>
                                  <a:gd name="T7" fmla="*/ 14162 h 152"/>
                                  <a:gd name="T8" fmla="*/ 165540 w 339"/>
                                  <a:gd name="T9" fmla="*/ 0 h 152"/>
                                  <a:gd name="T10" fmla="*/ 165540 w 339"/>
                                  <a:gd name="T11" fmla="*/ 0 h 152"/>
                                  <a:gd name="T12" fmla="*/ 160810 w 339"/>
                                  <a:gd name="T13" fmla="*/ 0 h 152"/>
                                  <a:gd name="T14" fmla="*/ 155135 w 339"/>
                                  <a:gd name="T15" fmla="*/ 0 h 152"/>
                                  <a:gd name="T16" fmla="*/ 155135 w 339"/>
                                  <a:gd name="T17" fmla="*/ 0 h 152"/>
                                  <a:gd name="T18" fmla="*/ 71892 w 339"/>
                                  <a:gd name="T19" fmla="*/ 14162 h 152"/>
                                  <a:gd name="T20" fmla="*/ 0 w 339"/>
                                  <a:gd name="T21" fmla="*/ 42487 h 152"/>
                                  <a:gd name="T22" fmla="*/ 71892 w 339"/>
                                  <a:gd name="T23" fmla="*/ 49096 h 152"/>
                                  <a:gd name="T24" fmla="*/ 157973 w 339"/>
                                  <a:gd name="T25" fmla="*/ 134069 h 152"/>
                                  <a:gd name="T26" fmla="*/ 158919 w 339"/>
                                  <a:gd name="T27" fmla="*/ 143510 h 152"/>
                                  <a:gd name="T28" fmla="*/ 160810 w 339"/>
                                  <a:gd name="T29" fmla="*/ 140678 h 152"/>
                                  <a:gd name="T30" fmla="*/ 160810 w 339"/>
                                  <a:gd name="T31" fmla="*/ 143510 h 152"/>
                                  <a:gd name="T32" fmla="*/ 162702 w 339"/>
                                  <a:gd name="T33" fmla="*/ 134069 h 152"/>
                                  <a:gd name="T34" fmla="*/ 248783 w 339"/>
                                  <a:gd name="T35" fmla="*/ 49096 h 15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39" h="152">
                                    <a:moveTo>
                                      <a:pt x="263" y="52"/>
                                    </a:moveTo>
                                    <a:lnTo>
                                      <a:pt x="263" y="52"/>
                                    </a:lnTo>
                                    <a:cubicBezTo>
                                      <a:pt x="303" y="38"/>
                                      <a:pt x="339" y="45"/>
                                      <a:pt x="339" y="45"/>
                                    </a:cubicBezTo>
                                    <a:cubicBezTo>
                                      <a:pt x="314" y="31"/>
                                      <a:pt x="288" y="22"/>
                                      <a:pt x="263" y="15"/>
                                    </a:cubicBezTo>
                                    <a:cubicBezTo>
                                      <a:pt x="225" y="5"/>
                                      <a:pt x="191" y="2"/>
                                      <a:pt x="175" y="0"/>
                                    </a:cubicBezTo>
                                    <a:lnTo>
                                      <a:pt x="175" y="0"/>
                                    </a:lnTo>
                                    <a:lnTo>
                                      <a:pt x="170" y="0"/>
                                    </a:lnTo>
                                    <a:lnTo>
                                      <a:pt x="164" y="0"/>
                                    </a:lnTo>
                                    <a:cubicBezTo>
                                      <a:pt x="148" y="2"/>
                                      <a:pt x="115" y="5"/>
                                      <a:pt x="76" y="15"/>
                                    </a:cubicBezTo>
                                    <a:cubicBezTo>
                                      <a:pt x="52" y="22"/>
                                      <a:pt x="25" y="31"/>
                                      <a:pt x="0" y="45"/>
                                    </a:cubicBezTo>
                                    <a:cubicBezTo>
                                      <a:pt x="0" y="45"/>
                                      <a:pt x="36" y="38"/>
                                      <a:pt x="76" y="52"/>
                                    </a:cubicBezTo>
                                    <a:cubicBezTo>
                                      <a:pt x="109" y="64"/>
                                      <a:pt x="145" y="89"/>
                                      <a:pt x="167" y="142"/>
                                    </a:cubicBezTo>
                                    <a:cubicBezTo>
                                      <a:pt x="167" y="145"/>
                                      <a:pt x="168" y="148"/>
                                      <a:pt x="168" y="152"/>
                                    </a:cubicBezTo>
                                    <a:cubicBezTo>
                                      <a:pt x="169" y="150"/>
                                      <a:pt x="169" y="150"/>
                                      <a:pt x="170" y="149"/>
                                    </a:cubicBezTo>
                                    <a:cubicBezTo>
                                      <a:pt x="170" y="150"/>
                                      <a:pt x="170" y="150"/>
                                      <a:pt x="170" y="152"/>
                                    </a:cubicBezTo>
                                    <a:cubicBezTo>
                                      <a:pt x="171" y="148"/>
                                      <a:pt x="172" y="145"/>
                                      <a:pt x="172" y="142"/>
                                    </a:cubicBezTo>
                                    <a:cubicBezTo>
                                      <a:pt x="194" y="89"/>
                                      <a:pt x="230" y="64"/>
                                      <a:pt x="263" y="52"/>
                                    </a:cubicBezTo>
                                    <a:close/>
                                  </a:path>
                                </a:pathLst>
                              </a:custGeom>
                              <a:solidFill>
                                <a:srgbClr val="FEFEFE"/>
                              </a:solidFill>
                              <a:ln w="0">
                                <a:solidFill>
                                  <a:srgbClr val="000000"/>
                                </a:solidFill>
                                <a:round/>
                                <a:headEnd/>
                                <a:tailEnd/>
                              </a:ln>
                            </wps:spPr>
                            <wps:bodyPr rot="0" vert="horz" wrap="square" lIns="91440" tIns="45720" rIns="91440" bIns="45720" anchor="t" anchorCtr="0" upright="1">
                              <a:noAutofit/>
                            </wps:bodyPr>
                          </wps:wsp>
                          <wps:wsp>
                            <wps:cNvPr id="321" name="Freeform 293"/>
                            <wps:cNvSpPr>
                              <a:spLocks/>
                            </wps:cNvSpPr>
                            <wps:spPr bwMode="auto">
                              <a:xfrm>
                                <a:off x="52984" y="12604"/>
                                <a:ext cx="3111" cy="2451"/>
                              </a:xfrm>
                              <a:custGeom>
                                <a:avLst/>
                                <a:gdLst>
                                  <a:gd name="T0" fmla="*/ 62419 w 329"/>
                                  <a:gd name="T1" fmla="*/ 19874 h 259"/>
                                  <a:gd name="T2" fmla="*/ 62419 w 329"/>
                                  <a:gd name="T3" fmla="*/ 19874 h 259"/>
                                  <a:gd name="T4" fmla="*/ 1891 w 329"/>
                                  <a:gd name="T5" fmla="*/ 245110 h 259"/>
                                  <a:gd name="T6" fmla="*/ 73768 w 329"/>
                                  <a:gd name="T7" fmla="*/ 150473 h 259"/>
                                  <a:gd name="T8" fmla="*/ 174017 w 329"/>
                                  <a:gd name="T9" fmla="*/ 107886 h 259"/>
                                  <a:gd name="T10" fmla="*/ 276157 w 329"/>
                                  <a:gd name="T11" fmla="*/ 122082 h 259"/>
                                  <a:gd name="T12" fmla="*/ 288452 w 329"/>
                                  <a:gd name="T13" fmla="*/ 103154 h 259"/>
                                  <a:gd name="T14" fmla="*/ 174017 w 329"/>
                                  <a:gd name="T15" fmla="*/ 13249 h 259"/>
                                  <a:gd name="T16" fmla="*/ 73768 w 329"/>
                                  <a:gd name="T17" fmla="*/ 15142 h 259"/>
                                  <a:gd name="T18" fmla="*/ 62419 w 329"/>
                                  <a:gd name="T19" fmla="*/ 19874 h 25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29" h="259">
                                    <a:moveTo>
                                      <a:pt x="66" y="21"/>
                                    </a:moveTo>
                                    <a:lnTo>
                                      <a:pt x="66" y="21"/>
                                    </a:lnTo>
                                    <a:cubicBezTo>
                                      <a:pt x="6" y="52"/>
                                      <a:pt x="0" y="164"/>
                                      <a:pt x="2" y="259"/>
                                    </a:cubicBezTo>
                                    <a:cubicBezTo>
                                      <a:pt x="23" y="213"/>
                                      <a:pt x="50" y="181"/>
                                      <a:pt x="78" y="159"/>
                                    </a:cubicBezTo>
                                    <a:cubicBezTo>
                                      <a:pt x="113" y="131"/>
                                      <a:pt x="150" y="118"/>
                                      <a:pt x="184" y="114"/>
                                    </a:cubicBezTo>
                                    <a:cubicBezTo>
                                      <a:pt x="233" y="108"/>
                                      <a:pt x="275" y="120"/>
                                      <a:pt x="292" y="129"/>
                                    </a:cubicBezTo>
                                    <a:cubicBezTo>
                                      <a:pt x="329" y="150"/>
                                      <a:pt x="305" y="109"/>
                                      <a:pt x="305" y="109"/>
                                    </a:cubicBezTo>
                                    <a:cubicBezTo>
                                      <a:pt x="305" y="109"/>
                                      <a:pt x="256" y="40"/>
                                      <a:pt x="184" y="14"/>
                                    </a:cubicBezTo>
                                    <a:cubicBezTo>
                                      <a:pt x="152" y="3"/>
                                      <a:pt x="116" y="0"/>
                                      <a:pt x="78" y="16"/>
                                    </a:cubicBezTo>
                                    <a:cubicBezTo>
                                      <a:pt x="74" y="17"/>
                                      <a:pt x="70" y="19"/>
                                      <a:pt x="66" y="21"/>
                                    </a:cubicBezTo>
                                    <a:close/>
                                  </a:path>
                                </a:pathLst>
                              </a:custGeom>
                              <a:solidFill>
                                <a:srgbClr val="FEFEFE"/>
                              </a:solidFill>
                              <a:ln w="0">
                                <a:solidFill>
                                  <a:srgbClr val="000000"/>
                                </a:solidFill>
                                <a:round/>
                                <a:headEnd/>
                                <a:tailEnd/>
                              </a:ln>
                            </wps:spPr>
                            <wps:bodyPr rot="0" vert="horz" wrap="square" lIns="91440" tIns="45720" rIns="91440" bIns="45720" anchor="t" anchorCtr="0" upright="1">
                              <a:noAutofit/>
                            </wps:bodyPr>
                          </wps:wsp>
                          <wps:wsp>
                            <wps:cNvPr id="322" name="Freeform 294"/>
                            <wps:cNvSpPr>
                              <a:spLocks/>
                            </wps:cNvSpPr>
                            <wps:spPr bwMode="auto">
                              <a:xfrm>
                                <a:off x="52971" y="13938"/>
                                <a:ext cx="3512" cy="2699"/>
                              </a:xfrm>
                              <a:custGeom>
                                <a:avLst/>
                                <a:gdLst>
                                  <a:gd name="T0" fmla="*/ 74774 w 371"/>
                                  <a:gd name="T1" fmla="*/ 183704 h 285"/>
                                  <a:gd name="T2" fmla="*/ 74774 w 371"/>
                                  <a:gd name="T3" fmla="*/ 183704 h 285"/>
                                  <a:gd name="T4" fmla="*/ 175104 w 371"/>
                                  <a:gd name="T5" fmla="*/ 142986 h 285"/>
                                  <a:gd name="T6" fmla="*/ 298150 w 371"/>
                                  <a:gd name="T7" fmla="*/ 178023 h 285"/>
                                  <a:gd name="T8" fmla="*/ 345476 w 371"/>
                                  <a:gd name="T9" fmla="*/ 173288 h 285"/>
                                  <a:gd name="T10" fmla="*/ 325599 w 371"/>
                                  <a:gd name="T11" fmla="*/ 58710 h 285"/>
                                  <a:gd name="T12" fmla="*/ 229055 w 371"/>
                                  <a:gd name="T13" fmla="*/ 1894 h 285"/>
                                  <a:gd name="T14" fmla="*/ 175104 w 371"/>
                                  <a:gd name="T15" fmla="*/ 3788 h 285"/>
                                  <a:gd name="T16" fmla="*/ 74774 w 371"/>
                                  <a:gd name="T17" fmla="*/ 57763 h 285"/>
                                  <a:gd name="T18" fmla="*/ 2840 w 371"/>
                                  <a:gd name="T19" fmla="*/ 269875 h 285"/>
                                  <a:gd name="T20" fmla="*/ 74774 w 371"/>
                                  <a:gd name="T21" fmla="*/ 183704 h 28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71" h="285">
                                    <a:moveTo>
                                      <a:pt x="79" y="194"/>
                                    </a:moveTo>
                                    <a:lnTo>
                                      <a:pt x="79" y="194"/>
                                    </a:lnTo>
                                    <a:cubicBezTo>
                                      <a:pt x="116" y="165"/>
                                      <a:pt x="153" y="153"/>
                                      <a:pt x="185" y="151"/>
                                    </a:cubicBezTo>
                                    <a:cubicBezTo>
                                      <a:pt x="249" y="146"/>
                                      <a:pt x="300" y="179"/>
                                      <a:pt x="315" y="188"/>
                                    </a:cubicBezTo>
                                    <a:cubicBezTo>
                                      <a:pt x="343" y="205"/>
                                      <a:pt x="360" y="207"/>
                                      <a:pt x="365" y="183"/>
                                    </a:cubicBezTo>
                                    <a:cubicBezTo>
                                      <a:pt x="371" y="153"/>
                                      <a:pt x="368" y="103"/>
                                      <a:pt x="344" y="62"/>
                                    </a:cubicBezTo>
                                    <a:cubicBezTo>
                                      <a:pt x="326" y="30"/>
                                      <a:pt x="298" y="7"/>
                                      <a:pt x="242" y="2"/>
                                    </a:cubicBezTo>
                                    <a:cubicBezTo>
                                      <a:pt x="222" y="0"/>
                                      <a:pt x="203" y="1"/>
                                      <a:pt x="185" y="4"/>
                                    </a:cubicBezTo>
                                    <a:cubicBezTo>
                                      <a:pt x="141" y="10"/>
                                      <a:pt x="106" y="31"/>
                                      <a:pt x="79" y="61"/>
                                    </a:cubicBezTo>
                                    <a:cubicBezTo>
                                      <a:pt x="21" y="122"/>
                                      <a:pt x="0" y="218"/>
                                      <a:pt x="3" y="285"/>
                                    </a:cubicBezTo>
                                    <a:cubicBezTo>
                                      <a:pt x="28" y="244"/>
                                      <a:pt x="53" y="215"/>
                                      <a:pt x="79" y="194"/>
                                    </a:cubicBezTo>
                                    <a:close/>
                                  </a:path>
                                </a:pathLst>
                              </a:custGeom>
                              <a:solidFill>
                                <a:srgbClr val="FEFEFE"/>
                              </a:solidFill>
                              <a:ln w="0">
                                <a:solidFill>
                                  <a:srgbClr val="000000"/>
                                </a:solidFill>
                                <a:round/>
                                <a:headEnd/>
                                <a:tailEnd/>
                              </a:ln>
                            </wps:spPr>
                            <wps:bodyPr rot="0" vert="horz" wrap="square" lIns="91440" tIns="45720" rIns="91440" bIns="45720" anchor="t" anchorCtr="0" upright="1">
                              <a:noAutofit/>
                            </wps:bodyPr>
                          </wps:wsp>
                          <wps:wsp>
                            <wps:cNvPr id="323" name="Freeform 295"/>
                            <wps:cNvSpPr>
                              <a:spLocks/>
                            </wps:cNvSpPr>
                            <wps:spPr bwMode="auto">
                              <a:xfrm>
                                <a:off x="49187" y="13938"/>
                                <a:ext cx="3511" cy="2699"/>
                              </a:xfrm>
                              <a:custGeom>
                                <a:avLst/>
                                <a:gdLst>
                                  <a:gd name="T0" fmla="*/ 176051 w 371"/>
                                  <a:gd name="T1" fmla="*/ 3788 h 285"/>
                                  <a:gd name="T2" fmla="*/ 176051 w 371"/>
                                  <a:gd name="T3" fmla="*/ 3788 h 285"/>
                                  <a:gd name="T4" fmla="*/ 122100 w 371"/>
                                  <a:gd name="T5" fmla="*/ 1894 h 285"/>
                                  <a:gd name="T6" fmla="*/ 25556 w 371"/>
                                  <a:gd name="T7" fmla="*/ 58710 h 285"/>
                                  <a:gd name="T8" fmla="*/ 5679 w 371"/>
                                  <a:gd name="T9" fmla="*/ 173288 h 285"/>
                                  <a:gd name="T10" fmla="*/ 53005 w 371"/>
                                  <a:gd name="T11" fmla="*/ 178023 h 285"/>
                                  <a:gd name="T12" fmla="*/ 176051 w 371"/>
                                  <a:gd name="T13" fmla="*/ 142986 h 285"/>
                                  <a:gd name="T14" fmla="*/ 276381 w 371"/>
                                  <a:gd name="T15" fmla="*/ 183704 h 285"/>
                                  <a:gd name="T16" fmla="*/ 348315 w 371"/>
                                  <a:gd name="T17" fmla="*/ 269875 h 285"/>
                                  <a:gd name="T18" fmla="*/ 276381 w 371"/>
                                  <a:gd name="T19" fmla="*/ 57763 h 285"/>
                                  <a:gd name="T20" fmla="*/ 176051 w 371"/>
                                  <a:gd name="T21" fmla="*/ 3788 h 28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71" h="285">
                                    <a:moveTo>
                                      <a:pt x="186" y="4"/>
                                    </a:moveTo>
                                    <a:lnTo>
                                      <a:pt x="186" y="4"/>
                                    </a:lnTo>
                                    <a:cubicBezTo>
                                      <a:pt x="168" y="1"/>
                                      <a:pt x="150" y="0"/>
                                      <a:pt x="129" y="2"/>
                                    </a:cubicBezTo>
                                    <a:cubicBezTo>
                                      <a:pt x="72" y="7"/>
                                      <a:pt x="45" y="30"/>
                                      <a:pt x="27" y="62"/>
                                    </a:cubicBezTo>
                                    <a:cubicBezTo>
                                      <a:pt x="3" y="103"/>
                                      <a:pt x="0" y="153"/>
                                      <a:pt x="6" y="183"/>
                                    </a:cubicBezTo>
                                    <a:cubicBezTo>
                                      <a:pt x="11" y="207"/>
                                      <a:pt x="28" y="205"/>
                                      <a:pt x="56" y="188"/>
                                    </a:cubicBezTo>
                                    <a:cubicBezTo>
                                      <a:pt x="71" y="179"/>
                                      <a:pt x="122" y="146"/>
                                      <a:pt x="186" y="151"/>
                                    </a:cubicBezTo>
                                    <a:cubicBezTo>
                                      <a:pt x="218" y="153"/>
                                      <a:pt x="255" y="165"/>
                                      <a:pt x="292" y="194"/>
                                    </a:cubicBezTo>
                                    <a:cubicBezTo>
                                      <a:pt x="317" y="215"/>
                                      <a:pt x="343" y="244"/>
                                      <a:pt x="368" y="285"/>
                                    </a:cubicBezTo>
                                    <a:cubicBezTo>
                                      <a:pt x="371" y="218"/>
                                      <a:pt x="350" y="122"/>
                                      <a:pt x="292" y="61"/>
                                    </a:cubicBezTo>
                                    <a:cubicBezTo>
                                      <a:pt x="265" y="31"/>
                                      <a:pt x="230" y="10"/>
                                      <a:pt x="186" y="4"/>
                                    </a:cubicBezTo>
                                    <a:close/>
                                  </a:path>
                                </a:pathLst>
                              </a:custGeom>
                              <a:solidFill>
                                <a:srgbClr val="FEFEFE"/>
                              </a:solidFill>
                              <a:ln w="0">
                                <a:solidFill>
                                  <a:srgbClr val="000000"/>
                                </a:solidFill>
                                <a:round/>
                                <a:headEnd/>
                                <a:tailEnd/>
                              </a:ln>
                            </wps:spPr>
                            <wps:bodyPr rot="0" vert="horz" wrap="square" lIns="91440" tIns="45720" rIns="91440" bIns="45720" anchor="t" anchorCtr="0" upright="1">
                              <a:noAutofit/>
                            </wps:bodyPr>
                          </wps:wsp>
                          <wps:wsp>
                            <wps:cNvPr id="324" name="Freeform 296"/>
                            <wps:cNvSpPr>
                              <a:spLocks/>
                            </wps:cNvSpPr>
                            <wps:spPr bwMode="auto">
                              <a:xfrm>
                                <a:off x="49574" y="12604"/>
                                <a:ext cx="3111" cy="2451"/>
                              </a:xfrm>
                              <a:custGeom>
                                <a:avLst/>
                                <a:gdLst>
                                  <a:gd name="T0" fmla="*/ 35938 w 329"/>
                                  <a:gd name="T1" fmla="*/ 122082 h 259"/>
                                  <a:gd name="T2" fmla="*/ 35938 w 329"/>
                                  <a:gd name="T3" fmla="*/ 122082 h 259"/>
                                  <a:gd name="T4" fmla="*/ 137133 w 329"/>
                                  <a:gd name="T5" fmla="*/ 107886 h 259"/>
                                  <a:gd name="T6" fmla="*/ 237382 w 329"/>
                                  <a:gd name="T7" fmla="*/ 150473 h 259"/>
                                  <a:gd name="T8" fmla="*/ 309259 w 329"/>
                                  <a:gd name="T9" fmla="*/ 245110 h 259"/>
                                  <a:gd name="T10" fmla="*/ 248731 w 329"/>
                                  <a:gd name="T11" fmla="*/ 19874 h 259"/>
                                  <a:gd name="T12" fmla="*/ 237382 w 329"/>
                                  <a:gd name="T13" fmla="*/ 15142 h 259"/>
                                  <a:gd name="T14" fmla="*/ 137133 w 329"/>
                                  <a:gd name="T15" fmla="*/ 13249 h 259"/>
                                  <a:gd name="T16" fmla="*/ 22698 w 329"/>
                                  <a:gd name="T17" fmla="*/ 103154 h 259"/>
                                  <a:gd name="T18" fmla="*/ 35938 w 329"/>
                                  <a:gd name="T19" fmla="*/ 122082 h 25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29" h="259">
                                    <a:moveTo>
                                      <a:pt x="38" y="129"/>
                                    </a:moveTo>
                                    <a:lnTo>
                                      <a:pt x="38" y="129"/>
                                    </a:lnTo>
                                    <a:cubicBezTo>
                                      <a:pt x="54" y="120"/>
                                      <a:pt x="96" y="108"/>
                                      <a:pt x="145" y="114"/>
                                    </a:cubicBezTo>
                                    <a:cubicBezTo>
                                      <a:pt x="179" y="118"/>
                                      <a:pt x="216" y="131"/>
                                      <a:pt x="251" y="159"/>
                                    </a:cubicBezTo>
                                    <a:cubicBezTo>
                                      <a:pt x="279" y="181"/>
                                      <a:pt x="305" y="213"/>
                                      <a:pt x="327" y="259"/>
                                    </a:cubicBezTo>
                                    <a:cubicBezTo>
                                      <a:pt x="329" y="164"/>
                                      <a:pt x="323" y="52"/>
                                      <a:pt x="263" y="21"/>
                                    </a:cubicBezTo>
                                    <a:cubicBezTo>
                                      <a:pt x="259" y="19"/>
                                      <a:pt x="255" y="17"/>
                                      <a:pt x="251" y="16"/>
                                    </a:cubicBezTo>
                                    <a:cubicBezTo>
                                      <a:pt x="213" y="0"/>
                                      <a:pt x="177" y="3"/>
                                      <a:pt x="145" y="14"/>
                                    </a:cubicBezTo>
                                    <a:cubicBezTo>
                                      <a:pt x="73" y="40"/>
                                      <a:pt x="24" y="109"/>
                                      <a:pt x="24" y="109"/>
                                    </a:cubicBezTo>
                                    <a:cubicBezTo>
                                      <a:pt x="24" y="109"/>
                                      <a:pt x="0" y="150"/>
                                      <a:pt x="38" y="129"/>
                                    </a:cubicBezTo>
                                    <a:close/>
                                  </a:path>
                                </a:pathLst>
                              </a:custGeom>
                              <a:solidFill>
                                <a:srgbClr val="FEFEFE"/>
                              </a:solidFill>
                              <a:ln w="0">
                                <a:solidFill>
                                  <a:srgbClr val="000000"/>
                                </a:solidFill>
                                <a:round/>
                                <a:headEnd/>
                                <a:tailEnd/>
                              </a:ln>
                            </wps:spPr>
                            <wps:bodyPr rot="0" vert="horz" wrap="square" lIns="91440" tIns="45720" rIns="91440" bIns="45720" anchor="t" anchorCtr="0" upright="1">
                              <a:noAutofit/>
                            </wps:bodyPr>
                          </wps:wsp>
                          <wps:wsp>
                            <wps:cNvPr id="325" name="Freeform 297"/>
                            <wps:cNvSpPr>
                              <a:spLocks/>
                            </wps:cNvSpPr>
                            <wps:spPr bwMode="auto">
                              <a:xfrm>
                                <a:off x="48660" y="21463"/>
                                <a:ext cx="1409" cy="1778"/>
                              </a:xfrm>
                              <a:custGeom>
                                <a:avLst/>
                                <a:gdLst>
                                  <a:gd name="T0" fmla="*/ 59605 w 149"/>
                                  <a:gd name="T1" fmla="*/ 177800 h 188"/>
                                  <a:gd name="T2" fmla="*/ 59605 w 149"/>
                                  <a:gd name="T3" fmla="*/ 177800 h 188"/>
                                  <a:gd name="T4" fmla="*/ 59605 w 149"/>
                                  <a:gd name="T5" fmla="*/ 96466 h 188"/>
                                  <a:gd name="T6" fmla="*/ 0 w 149"/>
                                  <a:gd name="T7" fmla="*/ 0 h 188"/>
                                  <a:gd name="T8" fmla="*/ 24599 w 149"/>
                                  <a:gd name="T9" fmla="*/ 0 h 188"/>
                                  <a:gd name="T10" fmla="*/ 70958 w 149"/>
                                  <a:gd name="T11" fmla="*/ 76605 h 188"/>
                                  <a:gd name="T12" fmla="*/ 117317 w 149"/>
                                  <a:gd name="T13" fmla="*/ 0 h 188"/>
                                  <a:gd name="T14" fmla="*/ 140970 w 149"/>
                                  <a:gd name="T15" fmla="*/ 0 h 188"/>
                                  <a:gd name="T16" fmla="*/ 81365 w 149"/>
                                  <a:gd name="T17" fmla="*/ 96466 h 188"/>
                                  <a:gd name="T18" fmla="*/ 81365 w 149"/>
                                  <a:gd name="T19" fmla="*/ 177800 h 188"/>
                                  <a:gd name="T20" fmla="*/ 59605 w 149"/>
                                  <a:gd name="T21" fmla="*/ 177800 h 18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49" h="188">
                                    <a:moveTo>
                                      <a:pt x="63" y="188"/>
                                    </a:moveTo>
                                    <a:lnTo>
                                      <a:pt x="63" y="188"/>
                                    </a:lnTo>
                                    <a:lnTo>
                                      <a:pt x="63" y="102"/>
                                    </a:lnTo>
                                    <a:lnTo>
                                      <a:pt x="0" y="0"/>
                                    </a:lnTo>
                                    <a:lnTo>
                                      <a:pt x="26" y="0"/>
                                    </a:lnTo>
                                    <a:lnTo>
                                      <a:pt x="75" y="81"/>
                                    </a:lnTo>
                                    <a:lnTo>
                                      <a:pt x="124" y="0"/>
                                    </a:lnTo>
                                    <a:lnTo>
                                      <a:pt x="149" y="0"/>
                                    </a:lnTo>
                                    <a:lnTo>
                                      <a:pt x="86" y="102"/>
                                    </a:lnTo>
                                    <a:lnTo>
                                      <a:pt x="86" y="188"/>
                                    </a:lnTo>
                                    <a:lnTo>
                                      <a:pt x="63" y="188"/>
                                    </a:lnTo>
                                    <a:close/>
                                  </a:path>
                                </a:pathLst>
                              </a:custGeom>
                              <a:solidFill>
                                <a:srgbClr val="FEFEFE"/>
                              </a:solidFill>
                              <a:ln w="0">
                                <a:solidFill>
                                  <a:srgbClr val="000000"/>
                                </a:solidFill>
                                <a:round/>
                                <a:headEnd/>
                                <a:tailEnd/>
                              </a:ln>
                            </wps:spPr>
                            <wps:bodyPr rot="0" vert="horz" wrap="square" lIns="91440" tIns="45720" rIns="91440" bIns="45720" anchor="t" anchorCtr="0" upright="1">
                              <a:noAutofit/>
                            </wps:bodyPr>
                          </wps:wsp>
                          <wps:wsp>
                            <wps:cNvPr id="326" name="Freeform 298"/>
                            <wps:cNvSpPr>
                              <a:spLocks noEditPoints="1"/>
                            </wps:cNvSpPr>
                            <wps:spPr bwMode="auto">
                              <a:xfrm>
                                <a:off x="50076" y="21424"/>
                                <a:ext cx="1905" cy="1867"/>
                              </a:xfrm>
                              <a:custGeom>
                                <a:avLst/>
                                <a:gdLst>
                                  <a:gd name="T0" fmla="*/ 190500 w 201"/>
                                  <a:gd name="T1" fmla="*/ 92871 h 197"/>
                                  <a:gd name="T2" fmla="*/ 190500 w 201"/>
                                  <a:gd name="T3" fmla="*/ 92871 h 197"/>
                                  <a:gd name="T4" fmla="*/ 182918 w 201"/>
                                  <a:gd name="T5" fmla="*/ 128882 h 197"/>
                                  <a:gd name="T6" fmla="*/ 163015 w 201"/>
                                  <a:gd name="T7" fmla="*/ 159208 h 197"/>
                                  <a:gd name="T8" fmla="*/ 131739 w 201"/>
                                  <a:gd name="T9" fmla="*/ 179109 h 197"/>
                                  <a:gd name="T10" fmla="*/ 95724 w 201"/>
                                  <a:gd name="T11" fmla="*/ 186690 h 197"/>
                                  <a:gd name="T12" fmla="*/ 58761 w 201"/>
                                  <a:gd name="T13" fmla="*/ 179109 h 197"/>
                                  <a:gd name="T14" fmla="*/ 28433 w 201"/>
                                  <a:gd name="T15" fmla="*/ 159208 h 197"/>
                                  <a:gd name="T16" fmla="*/ 7582 w 201"/>
                                  <a:gd name="T17" fmla="*/ 128882 h 197"/>
                                  <a:gd name="T18" fmla="*/ 0 w 201"/>
                                  <a:gd name="T19" fmla="*/ 92871 h 197"/>
                                  <a:gd name="T20" fmla="*/ 7582 w 201"/>
                                  <a:gd name="T21" fmla="*/ 56860 h 197"/>
                                  <a:gd name="T22" fmla="*/ 28433 w 201"/>
                                  <a:gd name="T23" fmla="*/ 27482 h 197"/>
                                  <a:gd name="T24" fmla="*/ 58761 w 201"/>
                                  <a:gd name="T25" fmla="*/ 6634 h 197"/>
                                  <a:gd name="T26" fmla="*/ 95724 w 201"/>
                                  <a:gd name="T27" fmla="*/ 0 h 197"/>
                                  <a:gd name="T28" fmla="*/ 131739 w 201"/>
                                  <a:gd name="T29" fmla="*/ 6634 h 197"/>
                                  <a:gd name="T30" fmla="*/ 163015 w 201"/>
                                  <a:gd name="T31" fmla="*/ 27482 h 197"/>
                                  <a:gd name="T32" fmla="*/ 182918 w 201"/>
                                  <a:gd name="T33" fmla="*/ 56860 h 197"/>
                                  <a:gd name="T34" fmla="*/ 190500 w 201"/>
                                  <a:gd name="T35" fmla="*/ 92871 h 197"/>
                                  <a:gd name="T36" fmla="*/ 95724 w 201"/>
                                  <a:gd name="T37" fmla="*/ 166789 h 197"/>
                                  <a:gd name="T38" fmla="*/ 95724 w 201"/>
                                  <a:gd name="T39" fmla="*/ 166789 h 197"/>
                                  <a:gd name="T40" fmla="*/ 123209 w 201"/>
                                  <a:gd name="T41" fmla="*/ 161103 h 197"/>
                                  <a:gd name="T42" fmla="*/ 146903 w 201"/>
                                  <a:gd name="T43" fmla="*/ 144993 h 197"/>
                                  <a:gd name="T44" fmla="*/ 163015 w 201"/>
                                  <a:gd name="T45" fmla="*/ 121301 h 197"/>
                                  <a:gd name="T46" fmla="*/ 168701 w 201"/>
                                  <a:gd name="T47" fmla="*/ 92871 h 197"/>
                                  <a:gd name="T48" fmla="*/ 163015 w 201"/>
                                  <a:gd name="T49" fmla="*/ 65389 h 197"/>
                                  <a:gd name="T50" fmla="*/ 146903 w 201"/>
                                  <a:gd name="T51" fmla="*/ 40750 h 197"/>
                                  <a:gd name="T52" fmla="*/ 123209 w 201"/>
                                  <a:gd name="T53" fmla="*/ 25587 h 197"/>
                                  <a:gd name="T54" fmla="*/ 95724 w 201"/>
                                  <a:gd name="T55" fmla="*/ 19901 h 197"/>
                                  <a:gd name="T56" fmla="*/ 67291 w 201"/>
                                  <a:gd name="T57" fmla="*/ 25587 h 197"/>
                                  <a:gd name="T58" fmla="*/ 43597 w 201"/>
                                  <a:gd name="T59" fmla="*/ 40750 h 197"/>
                                  <a:gd name="T60" fmla="*/ 27485 w 201"/>
                                  <a:gd name="T61" fmla="*/ 65389 h 197"/>
                                  <a:gd name="T62" fmla="*/ 21799 w 201"/>
                                  <a:gd name="T63" fmla="*/ 92871 h 197"/>
                                  <a:gd name="T64" fmla="*/ 27485 w 201"/>
                                  <a:gd name="T65" fmla="*/ 121301 h 197"/>
                                  <a:gd name="T66" fmla="*/ 43597 w 201"/>
                                  <a:gd name="T67" fmla="*/ 144993 h 197"/>
                                  <a:gd name="T68" fmla="*/ 67291 w 201"/>
                                  <a:gd name="T69" fmla="*/ 161103 h 197"/>
                                  <a:gd name="T70" fmla="*/ 95724 w 201"/>
                                  <a:gd name="T71" fmla="*/ 166789 h 19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01" h="197">
                                    <a:moveTo>
                                      <a:pt x="201" y="98"/>
                                    </a:moveTo>
                                    <a:lnTo>
                                      <a:pt x="201" y="98"/>
                                    </a:lnTo>
                                    <a:cubicBezTo>
                                      <a:pt x="201" y="112"/>
                                      <a:pt x="198" y="124"/>
                                      <a:pt x="193" y="136"/>
                                    </a:cubicBezTo>
                                    <a:cubicBezTo>
                                      <a:pt x="189" y="148"/>
                                      <a:pt x="181" y="159"/>
                                      <a:pt x="172" y="168"/>
                                    </a:cubicBezTo>
                                    <a:cubicBezTo>
                                      <a:pt x="162" y="177"/>
                                      <a:pt x="151" y="184"/>
                                      <a:pt x="139" y="189"/>
                                    </a:cubicBezTo>
                                    <a:cubicBezTo>
                                      <a:pt x="127" y="194"/>
                                      <a:pt x="114" y="197"/>
                                      <a:pt x="101" y="197"/>
                                    </a:cubicBezTo>
                                    <a:cubicBezTo>
                                      <a:pt x="87" y="197"/>
                                      <a:pt x="75" y="194"/>
                                      <a:pt x="62" y="189"/>
                                    </a:cubicBezTo>
                                    <a:cubicBezTo>
                                      <a:pt x="50" y="184"/>
                                      <a:pt x="39" y="177"/>
                                      <a:pt x="30" y="168"/>
                                    </a:cubicBezTo>
                                    <a:cubicBezTo>
                                      <a:pt x="20" y="159"/>
                                      <a:pt x="13" y="148"/>
                                      <a:pt x="8" y="136"/>
                                    </a:cubicBezTo>
                                    <a:cubicBezTo>
                                      <a:pt x="3" y="124"/>
                                      <a:pt x="0" y="112"/>
                                      <a:pt x="0" y="98"/>
                                    </a:cubicBezTo>
                                    <a:cubicBezTo>
                                      <a:pt x="0" y="85"/>
                                      <a:pt x="3" y="72"/>
                                      <a:pt x="8" y="60"/>
                                    </a:cubicBezTo>
                                    <a:cubicBezTo>
                                      <a:pt x="13" y="48"/>
                                      <a:pt x="20" y="38"/>
                                      <a:pt x="30" y="29"/>
                                    </a:cubicBezTo>
                                    <a:cubicBezTo>
                                      <a:pt x="39" y="19"/>
                                      <a:pt x="50" y="12"/>
                                      <a:pt x="62" y="7"/>
                                    </a:cubicBezTo>
                                    <a:cubicBezTo>
                                      <a:pt x="74" y="2"/>
                                      <a:pt x="87" y="0"/>
                                      <a:pt x="101" y="0"/>
                                    </a:cubicBezTo>
                                    <a:cubicBezTo>
                                      <a:pt x="114" y="0"/>
                                      <a:pt x="127" y="2"/>
                                      <a:pt x="139" y="7"/>
                                    </a:cubicBezTo>
                                    <a:cubicBezTo>
                                      <a:pt x="151" y="12"/>
                                      <a:pt x="162" y="19"/>
                                      <a:pt x="172" y="29"/>
                                    </a:cubicBezTo>
                                    <a:cubicBezTo>
                                      <a:pt x="181" y="38"/>
                                      <a:pt x="189" y="48"/>
                                      <a:pt x="193" y="60"/>
                                    </a:cubicBezTo>
                                    <a:cubicBezTo>
                                      <a:pt x="198" y="72"/>
                                      <a:pt x="201" y="85"/>
                                      <a:pt x="201" y="98"/>
                                    </a:cubicBezTo>
                                    <a:close/>
                                    <a:moveTo>
                                      <a:pt x="101" y="176"/>
                                    </a:moveTo>
                                    <a:lnTo>
                                      <a:pt x="101" y="176"/>
                                    </a:lnTo>
                                    <a:cubicBezTo>
                                      <a:pt x="111" y="176"/>
                                      <a:pt x="121" y="174"/>
                                      <a:pt x="130" y="170"/>
                                    </a:cubicBezTo>
                                    <a:cubicBezTo>
                                      <a:pt x="139" y="166"/>
                                      <a:pt x="148" y="161"/>
                                      <a:pt x="155" y="153"/>
                                    </a:cubicBezTo>
                                    <a:cubicBezTo>
                                      <a:pt x="162" y="146"/>
                                      <a:pt x="168" y="137"/>
                                      <a:pt x="172" y="128"/>
                                    </a:cubicBezTo>
                                    <a:cubicBezTo>
                                      <a:pt x="176" y="119"/>
                                      <a:pt x="178" y="109"/>
                                      <a:pt x="178" y="98"/>
                                    </a:cubicBezTo>
                                    <a:cubicBezTo>
                                      <a:pt x="178" y="88"/>
                                      <a:pt x="176" y="78"/>
                                      <a:pt x="172" y="69"/>
                                    </a:cubicBezTo>
                                    <a:cubicBezTo>
                                      <a:pt x="168" y="59"/>
                                      <a:pt x="162" y="51"/>
                                      <a:pt x="155" y="43"/>
                                    </a:cubicBezTo>
                                    <a:cubicBezTo>
                                      <a:pt x="148" y="36"/>
                                      <a:pt x="139" y="30"/>
                                      <a:pt x="130" y="27"/>
                                    </a:cubicBezTo>
                                    <a:cubicBezTo>
                                      <a:pt x="121" y="23"/>
                                      <a:pt x="111" y="21"/>
                                      <a:pt x="101" y="21"/>
                                    </a:cubicBezTo>
                                    <a:cubicBezTo>
                                      <a:pt x="90" y="21"/>
                                      <a:pt x="80" y="23"/>
                                      <a:pt x="71" y="27"/>
                                    </a:cubicBezTo>
                                    <a:cubicBezTo>
                                      <a:pt x="62" y="30"/>
                                      <a:pt x="53" y="36"/>
                                      <a:pt x="46" y="43"/>
                                    </a:cubicBezTo>
                                    <a:cubicBezTo>
                                      <a:pt x="39" y="51"/>
                                      <a:pt x="33" y="59"/>
                                      <a:pt x="29" y="69"/>
                                    </a:cubicBezTo>
                                    <a:cubicBezTo>
                                      <a:pt x="25" y="78"/>
                                      <a:pt x="23" y="88"/>
                                      <a:pt x="23" y="98"/>
                                    </a:cubicBezTo>
                                    <a:cubicBezTo>
                                      <a:pt x="23" y="109"/>
                                      <a:pt x="25" y="119"/>
                                      <a:pt x="29" y="128"/>
                                    </a:cubicBezTo>
                                    <a:cubicBezTo>
                                      <a:pt x="33" y="137"/>
                                      <a:pt x="39" y="146"/>
                                      <a:pt x="46" y="153"/>
                                    </a:cubicBezTo>
                                    <a:cubicBezTo>
                                      <a:pt x="54" y="161"/>
                                      <a:pt x="62" y="166"/>
                                      <a:pt x="71" y="170"/>
                                    </a:cubicBezTo>
                                    <a:cubicBezTo>
                                      <a:pt x="80" y="174"/>
                                      <a:pt x="90" y="176"/>
                                      <a:pt x="101" y="176"/>
                                    </a:cubicBezTo>
                                    <a:close/>
                                  </a:path>
                                </a:pathLst>
                              </a:custGeom>
                              <a:solidFill>
                                <a:srgbClr val="FEFEFE"/>
                              </a:solidFill>
                              <a:ln w="0">
                                <a:solidFill>
                                  <a:srgbClr val="000000"/>
                                </a:solidFill>
                                <a:round/>
                                <a:headEnd/>
                                <a:tailEnd/>
                              </a:ln>
                            </wps:spPr>
                            <wps:bodyPr rot="0" vert="horz" wrap="square" lIns="91440" tIns="45720" rIns="91440" bIns="45720" anchor="t" anchorCtr="0" upright="1">
                              <a:noAutofit/>
                            </wps:bodyPr>
                          </wps:wsp>
                          <wps:wsp>
                            <wps:cNvPr id="327" name="Freeform 299"/>
                            <wps:cNvSpPr>
                              <a:spLocks/>
                            </wps:cNvSpPr>
                            <wps:spPr bwMode="auto">
                              <a:xfrm>
                                <a:off x="52279" y="21463"/>
                                <a:ext cx="1372" cy="1828"/>
                              </a:xfrm>
                              <a:custGeom>
                                <a:avLst/>
                                <a:gdLst>
                                  <a:gd name="T0" fmla="*/ 0 w 145"/>
                                  <a:gd name="T1" fmla="*/ 0 h 193"/>
                                  <a:gd name="T2" fmla="*/ 0 w 145"/>
                                  <a:gd name="T3" fmla="*/ 0 h 193"/>
                                  <a:gd name="T4" fmla="*/ 20810 w 145"/>
                                  <a:gd name="T5" fmla="*/ 0 h 193"/>
                                  <a:gd name="T6" fmla="*/ 20810 w 145"/>
                                  <a:gd name="T7" fmla="*/ 110865 h 193"/>
                                  <a:gd name="T8" fmla="*/ 33108 w 145"/>
                                  <a:gd name="T9" fmla="*/ 150663 h 193"/>
                                  <a:gd name="T10" fmla="*/ 68107 w 145"/>
                                  <a:gd name="T11" fmla="*/ 162981 h 193"/>
                                  <a:gd name="T12" fmla="*/ 104052 w 145"/>
                                  <a:gd name="T13" fmla="*/ 150663 h 193"/>
                                  <a:gd name="T14" fmla="*/ 116350 w 145"/>
                                  <a:gd name="T15" fmla="*/ 110865 h 193"/>
                                  <a:gd name="T16" fmla="*/ 116350 w 145"/>
                                  <a:gd name="T17" fmla="*/ 0 h 193"/>
                                  <a:gd name="T18" fmla="*/ 137160 w 145"/>
                                  <a:gd name="T19" fmla="*/ 0 h 193"/>
                                  <a:gd name="T20" fmla="*/ 137160 w 145"/>
                                  <a:gd name="T21" fmla="*/ 110865 h 193"/>
                                  <a:gd name="T22" fmla="*/ 120133 w 145"/>
                                  <a:gd name="T23" fmla="*/ 164876 h 193"/>
                                  <a:gd name="T24" fmla="*/ 68107 w 145"/>
                                  <a:gd name="T25" fmla="*/ 182880 h 193"/>
                                  <a:gd name="T26" fmla="*/ 17027 w 145"/>
                                  <a:gd name="T27" fmla="*/ 164876 h 193"/>
                                  <a:gd name="T28" fmla="*/ 0 w 145"/>
                                  <a:gd name="T29" fmla="*/ 110865 h 193"/>
                                  <a:gd name="T30" fmla="*/ 0 w 145"/>
                                  <a:gd name="T31" fmla="*/ 0 h 19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45" h="193">
                                    <a:moveTo>
                                      <a:pt x="0" y="0"/>
                                    </a:moveTo>
                                    <a:lnTo>
                                      <a:pt x="0" y="0"/>
                                    </a:lnTo>
                                    <a:lnTo>
                                      <a:pt x="22" y="0"/>
                                    </a:lnTo>
                                    <a:lnTo>
                                      <a:pt x="22" y="117"/>
                                    </a:lnTo>
                                    <a:cubicBezTo>
                                      <a:pt x="22" y="136"/>
                                      <a:pt x="26" y="150"/>
                                      <a:pt x="35" y="159"/>
                                    </a:cubicBezTo>
                                    <a:cubicBezTo>
                                      <a:pt x="43" y="167"/>
                                      <a:pt x="55" y="172"/>
                                      <a:pt x="72" y="172"/>
                                    </a:cubicBezTo>
                                    <a:cubicBezTo>
                                      <a:pt x="90" y="172"/>
                                      <a:pt x="102" y="167"/>
                                      <a:pt x="110" y="159"/>
                                    </a:cubicBezTo>
                                    <a:cubicBezTo>
                                      <a:pt x="119" y="150"/>
                                      <a:pt x="123" y="136"/>
                                      <a:pt x="123" y="117"/>
                                    </a:cubicBezTo>
                                    <a:lnTo>
                                      <a:pt x="123" y="0"/>
                                    </a:lnTo>
                                    <a:lnTo>
                                      <a:pt x="145" y="0"/>
                                    </a:lnTo>
                                    <a:lnTo>
                                      <a:pt x="145" y="117"/>
                                    </a:lnTo>
                                    <a:cubicBezTo>
                                      <a:pt x="145" y="142"/>
                                      <a:pt x="139" y="161"/>
                                      <a:pt x="127" y="174"/>
                                    </a:cubicBezTo>
                                    <a:cubicBezTo>
                                      <a:pt x="115" y="186"/>
                                      <a:pt x="97" y="193"/>
                                      <a:pt x="72" y="193"/>
                                    </a:cubicBezTo>
                                    <a:cubicBezTo>
                                      <a:pt x="48" y="193"/>
                                      <a:pt x="30" y="186"/>
                                      <a:pt x="18" y="174"/>
                                    </a:cubicBezTo>
                                    <a:cubicBezTo>
                                      <a:pt x="6" y="161"/>
                                      <a:pt x="0" y="142"/>
                                      <a:pt x="0" y="117"/>
                                    </a:cubicBezTo>
                                    <a:lnTo>
                                      <a:pt x="0" y="0"/>
                                    </a:lnTo>
                                    <a:close/>
                                  </a:path>
                                </a:pathLst>
                              </a:custGeom>
                              <a:solidFill>
                                <a:srgbClr val="FEFEFE"/>
                              </a:solidFill>
                              <a:ln w="0">
                                <a:solidFill>
                                  <a:srgbClr val="000000"/>
                                </a:solidFill>
                                <a:round/>
                                <a:headEnd/>
                                <a:tailEnd/>
                              </a:ln>
                            </wps:spPr>
                            <wps:bodyPr rot="0" vert="horz" wrap="square" lIns="91440" tIns="45720" rIns="91440" bIns="45720" anchor="t" anchorCtr="0" upright="1">
                              <a:noAutofit/>
                            </wps:bodyPr>
                          </wps:wsp>
                          <wps:wsp>
                            <wps:cNvPr id="328" name="Freeform 300"/>
                            <wps:cNvSpPr>
                              <a:spLocks/>
                            </wps:cNvSpPr>
                            <wps:spPr bwMode="auto">
                              <a:xfrm>
                                <a:off x="53841" y="21463"/>
                                <a:ext cx="1219" cy="1778"/>
                              </a:xfrm>
                              <a:custGeom>
                                <a:avLst/>
                                <a:gdLst>
                                  <a:gd name="T0" fmla="*/ 50091 w 129"/>
                                  <a:gd name="T1" fmla="*/ 177800 h 188"/>
                                  <a:gd name="T2" fmla="*/ 50091 w 129"/>
                                  <a:gd name="T3" fmla="*/ 177800 h 188"/>
                                  <a:gd name="T4" fmla="*/ 50091 w 129"/>
                                  <a:gd name="T5" fmla="*/ 19861 h 188"/>
                                  <a:gd name="T6" fmla="*/ 0 w 129"/>
                                  <a:gd name="T7" fmla="*/ 19861 h 188"/>
                                  <a:gd name="T8" fmla="*/ 0 w 129"/>
                                  <a:gd name="T9" fmla="*/ 0 h 188"/>
                                  <a:gd name="T10" fmla="*/ 121920 w 129"/>
                                  <a:gd name="T11" fmla="*/ 0 h 188"/>
                                  <a:gd name="T12" fmla="*/ 121920 w 129"/>
                                  <a:gd name="T13" fmla="*/ 19861 h 188"/>
                                  <a:gd name="T14" fmla="*/ 71829 w 129"/>
                                  <a:gd name="T15" fmla="*/ 19861 h 188"/>
                                  <a:gd name="T16" fmla="*/ 71829 w 129"/>
                                  <a:gd name="T17" fmla="*/ 177800 h 188"/>
                                  <a:gd name="T18" fmla="*/ 50091 w 129"/>
                                  <a:gd name="T19" fmla="*/ 177800 h 18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9" h="188">
                                    <a:moveTo>
                                      <a:pt x="53" y="188"/>
                                    </a:moveTo>
                                    <a:lnTo>
                                      <a:pt x="53" y="188"/>
                                    </a:lnTo>
                                    <a:lnTo>
                                      <a:pt x="53" y="21"/>
                                    </a:lnTo>
                                    <a:lnTo>
                                      <a:pt x="0" y="21"/>
                                    </a:lnTo>
                                    <a:lnTo>
                                      <a:pt x="0" y="0"/>
                                    </a:lnTo>
                                    <a:lnTo>
                                      <a:pt x="129" y="0"/>
                                    </a:lnTo>
                                    <a:lnTo>
                                      <a:pt x="129" y="21"/>
                                    </a:lnTo>
                                    <a:lnTo>
                                      <a:pt x="76" y="21"/>
                                    </a:lnTo>
                                    <a:lnTo>
                                      <a:pt x="76" y="188"/>
                                    </a:lnTo>
                                    <a:lnTo>
                                      <a:pt x="53" y="188"/>
                                    </a:lnTo>
                                    <a:close/>
                                  </a:path>
                                </a:pathLst>
                              </a:custGeom>
                              <a:solidFill>
                                <a:srgbClr val="FEFEFE"/>
                              </a:solidFill>
                              <a:ln w="0">
                                <a:solidFill>
                                  <a:srgbClr val="000000"/>
                                </a:solidFill>
                                <a:round/>
                                <a:headEnd/>
                                <a:tailEnd/>
                              </a:ln>
                            </wps:spPr>
                            <wps:bodyPr rot="0" vert="horz" wrap="square" lIns="91440" tIns="45720" rIns="91440" bIns="45720" anchor="t" anchorCtr="0" upright="1">
                              <a:noAutofit/>
                            </wps:bodyPr>
                          </wps:wsp>
                          <wps:wsp>
                            <wps:cNvPr id="329" name="Freeform 301"/>
                            <wps:cNvSpPr>
                              <a:spLocks/>
                            </wps:cNvSpPr>
                            <wps:spPr bwMode="auto">
                              <a:xfrm>
                                <a:off x="55264" y="21463"/>
                                <a:ext cx="1371" cy="1778"/>
                              </a:xfrm>
                              <a:custGeom>
                                <a:avLst/>
                                <a:gdLst>
                                  <a:gd name="T0" fmla="*/ 0 w 145"/>
                                  <a:gd name="T1" fmla="*/ 177800 h 188"/>
                                  <a:gd name="T2" fmla="*/ 0 w 145"/>
                                  <a:gd name="T3" fmla="*/ 177800 h 188"/>
                                  <a:gd name="T4" fmla="*/ 0 w 145"/>
                                  <a:gd name="T5" fmla="*/ 0 h 188"/>
                                  <a:gd name="T6" fmla="*/ 20810 w 145"/>
                                  <a:gd name="T7" fmla="*/ 0 h 188"/>
                                  <a:gd name="T8" fmla="*/ 20810 w 145"/>
                                  <a:gd name="T9" fmla="*/ 68094 h 188"/>
                                  <a:gd name="T10" fmla="*/ 115404 w 145"/>
                                  <a:gd name="T11" fmla="*/ 68094 h 188"/>
                                  <a:gd name="T12" fmla="*/ 115404 w 145"/>
                                  <a:gd name="T13" fmla="*/ 0 h 188"/>
                                  <a:gd name="T14" fmla="*/ 137160 w 145"/>
                                  <a:gd name="T15" fmla="*/ 0 h 188"/>
                                  <a:gd name="T16" fmla="*/ 137160 w 145"/>
                                  <a:gd name="T17" fmla="*/ 177800 h 188"/>
                                  <a:gd name="T18" fmla="*/ 115404 w 145"/>
                                  <a:gd name="T19" fmla="*/ 177800 h 188"/>
                                  <a:gd name="T20" fmla="*/ 115404 w 145"/>
                                  <a:gd name="T21" fmla="*/ 88900 h 188"/>
                                  <a:gd name="T22" fmla="*/ 20810 w 145"/>
                                  <a:gd name="T23" fmla="*/ 88900 h 188"/>
                                  <a:gd name="T24" fmla="*/ 20810 w 145"/>
                                  <a:gd name="T25" fmla="*/ 177800 h 188"/>
                                  <a:gd name="T26" fmla="*/ 0 w 145"/>
                                  <a:gd name="T27" fmla="*/ 177800 h 18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45" h="188">
                                    <a:moveTo>
                                      <a:pt x="0" y="188"/>
                                    </a:moveTo>
                                    <a:lnTo>
                                      <a:pt x="0" y="188"/>
                                    </a:lnTo>
                                    <a:lnTo>
                                      <a:pt x="0" y="0"/>
                                    </a:lnTo>
                                    <a:lnTo>
                                      <a:pt x="22" y="0"/>
                                    </a:lnTo>
                                    <a:lnTo>
                                      <a:pt x="22" y="72"/>
                                    </a:lnTo>
                                    <a:lnTo>
                                      <a:pt x="122" y="72"/>
                                    </a:lnTo>
                                    <a:lnTo>
                                      <a:pt x="122" y="0"/>
                                    </a:lnTo>
                                    <a:lnTo>
                                      <a:pt x="145" y="0"/>
                                    </a:lnTo>
                                    <a:lnTo>
                                      <a:pt x="145" y="188"/>
                                    </a:lnTo>
                                    <a:lnTo>
                                      <a:pt x="122" y="188"/>
                                    </a:lnTo>
                                    <a:lnTo>
                                      <a:pt x="122" y="94"/>
                                    </a:lnTo>
                                    <a:lnTo>
                                      <a:pt x="22" y="94"/>
                                    </a:lnTo>
                                    <a:lnTo>
                                      <a:pt x="22" y="188"/>
                                    </a:lnTo>
                                    <a:lnTo>
                                      <a:pt x="0" y="188"/>
                                    </a:lnTo>
                                    <a:close/>
                                  </a:path>
                                </a:pathLst>
                              </a:custGeom>
                              <a:solidFill>
                                <a:srgbClr val="FEFEFE"/>
                              </a:solidFill>
                              <a:ln w="0">
                                <a:solidFill>
                                  <a:srgbClr val="000000"/>
                                </a:solidFill>
                                <a:round/>
                                <a:headEnd/>
                                <a:tailEnd/>
                              </a:ln>
                            </wps:spPr>
                            <wps:bodyPr rot="0" vert="horz" wrap="square" lIns="91440" tIns="45720" rIns="91440" bIns="45720" anchor="t" anchorCtr="0" upright="1">
                              <a:noAutofit/>
                            </wps:bodyPr>
                          </wps:wsp>
                          <wps:wsp>
                            <wps:cNvPr id="330" name="Freeform 302"/>
                            <wps:cNvSpPr>
                              <a:spLocks noEditPoints="1"/>
                            </wps:cNvSpPr>
                            <wps:spPr bwMode="auto">
                              <a:xfrm>
                                <a:off x="46361" y="23685"/>
                                <a:ext cx="1473" cy="1461"/>
                              </a:xfrm>
                              <a:custGeom>
                                <a:avLst/>
                                <a:gdLst>
                                  <a:gd name="T0" fmla="*/ 147320 w 156"/>
                                  <a:gd name="T1" fmla="*/ 73025 h 154"/>
                                  <a:gd name="T2" fmla="*/ 147320 w 156"/>
                                  <a:gd name="T3" fmla="*/ 73025 h 154"/>
                                  <a:gd name="T4" fmla="*/ 141654 w 156"/>
                                  <a:gd name="T5" fmla="*/ 101476 h 154"/>
                                  <a:gd name="T6" fmla="*/ 126544 w 156"/>
                                  <a:gd name="T7" fmla="*/ 124237 h 154"/>
                                  <a:gd name="T8" fmla="*/ 101991 w 156"/>
                                  <a:gd name="T9" fmla="*/ 140360 h 154"/>
                                  <a:gd name="T10" fmla="*/ 73660 w 156"/>
                                  <a:gd name="T11" fmla="*/ 146050 h 154"/>
                                  <a:gd name="T12" fmla="*/ 49107 w 156"/>
                                  <a:gd name="T13" fmla="*/ 141308 h 154"/>
                                  <a:gd name="T14" fmla="*/ 27386 w 156"/>
                                  <a:gd name="T15" fmla="*/ 128979 h 154"/>
                                  <a:gd name="T16" fmla="*/ 7555 w 156"/>
                                  <a:gd name="T17" fmla="*/ 104321 h 154"/>
                                  <a:gd name="T18" fmla="*/ 0 w 156"/>
                                  <a:gd name="T19" fmla="*/ 73025 h 154"/>
                                  <a:gd name="T20" fmla="*/ 5666 w 156"/>
                                  <a:gd name="T21" fmla="*/ 44574 h 154"/>
                                  <a:gd name="T22" fmla="*/ 21720 w 156"/>
                                  <a:gd name="T23" fmla="*/ 21813 h 154"/>
                                  <a:gd name="T24" fmla="*/ 46274 w 156"/>
                                  <a:gd name="T25" fmla="*/ 5690 h 154"/>
                                  <a:gd name="T26" fmla="*/ 73660 w 156"/>
                                  <a:gd name="T27" fmla="*/ 0 h 154"/>
                                  <a:gd name="T28" fmla="*/ 101991 w 156"/>
                                  <a:gd name="T29" fmla="*/ 5690 h 154"/>
                                  <a:gd name="T30" fmla="*/ 126544 w 156"/>
                                  <a:gd name="T31" fmla="*/ 21813 h 154"/>
                                  <a:gd name="T32" fmla="*/ 141654 w 156"/>
                                  <a:gd name="T33" fmla="*/ 45522 h 154"/>
                                  <a:gd name="T34" fmla="*/ 147320 w 156"/>
                                  <a:gd name="T35" fmla="*/ 73025 h 154"/>
                                  <a:gd name="T36" fmla="*/ 73660 w 156"/>
                                  <a:gd name="T37" fmla="*/ 119495 h 154"/>
                                  <a:gd name="T38" fmla="*/ 73660 w 156"/>
                                  <a:gd name="T39" fmla="*/ 119495 h 154"/>
                                  <a:gd name="T40" fmla="*/ 104824 w 156"/>
                                  <a:gd name="T41" fmla="*/ 106218 h 154"/>
                                  <a:gd name="T42" fmla="*/ 117101 w 156"/>
                                  <a:gd name="T43" fmla="*/ 73025 h 154"/>
                                  <a:gd name="T44" fmla="*/ 104824 w 156"/>
                                  <a:gd name="T45" fmla="*/ 39832 h 154"/>
                                  <a:gd name="T46" fmla="*/ 73660 w 156"/>
                                  <a:gd name="T47" fmla="*/ 26555 h 154"/>
                                  <a:gd name="T48" fmla="*/ 43441 w 156"/>
                                  <a:gd name="T49" fmla="*/ 39832 h 154"/>
                                  <a:gd name="T50" fmla="*/ 31164 w 156"/>
                                  <a:gd name="T51" fmla="*/ 73025 h 154"/>
                                  <a:gd name="T52" fmla="*/ 42496 w 156"/>
                                  <a:gd name="T53" fmla="*/ 106218 h 154"/>
                                  <a:gd name="T54" fmla="*/ 73660 w 156"/>
                                  <a:gd name="T55" fmla="*/ 119495 h 15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56" h="154">
                                    <a:moveTo>
                                      <a:pt x="156" y="77"/>
                                    </a:moveTo>
                                    <a:lnTo>
                                      <a:pt x="156" y="77"/>
                                    </a:lnTo>
                                    <a:cubicBezTo>
                                      <a:pt x="156" y="88"/>
                                      <a:pt x="154" y="97"/>
                                      <a:pt x="150" y="107"/>
                                    </a:cubicBezTo>
                                    <a:cubicBezTo>
                                      <a:pt x="147" y="116"/>
                                      <a:pt x="141" y="124"/>
                                      <a:pt x="134" y="131"/>
                                    </a:cubicBezTo>
                                    <a:cubicBezTo>
                                      <a:pt x="126" y="138"/>
                                      <a:pt x="117" y="144"/>
                                      <a:pt x="108" y="148"/>
                                    </a:cubicBezTo>
                                    <a:cubicBezTo>
                                      <a:pt x="98" y="152"/>
                                      <a:pt x="89" y="154"/>
                                      <a:pt x="78" y="154"/>
                                    </a:cubicBezTo>
                                    <a:cubicBezTo>
                                      <a:pt x="70" y="154"/>
                                      <a:pt x="61" y="152"/>
                                      <a:pt x="52" y="149"/>
                                    </a:cubicBezTo>
                                    <a:cubicBezTo>
                                      <a:pt x="44" y="146"/>
                                      <a:pt x="36" y="142"/>
                                      <a:pt x="29" y="136"/>
                                    </a:cubicBezTo>
                                    <a:cubicBezTo>
                                      <a:pt x="20" y="129"/>
                                      <a:pt x="13" y="120"/>
                                      <a:pt x="8" y="110"/>
                                    </a:cubicBezTo>
                                    <a:cubicBezTo>
                                      <a:pt x="3" y="100"/>
                                      <a:pt x="0" y="89"/>
                                      <a:pt x="0" y="77"/>
                                    </a:cubicBezTo>
                                    <a:cubicBezTo>
                                      <a:pt x="0" y="67"/>
                                      <a:pt x="2" y="57"/>
                                      <a:pt x="6" y="47"/>
                                    </a:cubicBezTo>
                                    <a:cubicBezTo>
                                      <a:pt x="10" y="38"/>
                                      <a:pt x="16" y="30"/>
                                      <a:pt x="23" y="23"/>
                                    </a:cubicBezTo>
                                    <a:cubicBezTo>
                                      <a:pt x="30" y="16"/>
                                      <a:pt x="39" y="10"/>
                                      <a:pt x="49" y="6"/>
                                    </a:cubicBezTo>
                                    <a:cubicBezTo>
                                      <a:pt x="58" y="2"/>
                                      <a:pt x="68" y="0"/>
                                      <a:pt x="78" y="0"/>
                                    </a:cubicBezTo>
                                    <a:cubicBezTo>
                                      <a:pt x="89" y="0"/>
                                      <a:pt x="99" y="2"/>
                                      <a:pt x="108" y="6"/>
                                    </a:cubicBezTo>
                                    <a:cubicBezTo>
                                      <a:pt x="118" y="10"/>
                                      <a:pt x="126" y="16"/>
                                      <a:pt x="134" y="23"/>
                                    </a:cubicBezTo>
                                    <a:cubicBezTo>
                                      <a:pt x="141" y="30"/>
                                      <a:pt x="147" y="38"/>
                                      <a:pt x="150" y="48"/>
                                    </a:cubicBezTo>
                                    <a:cubicBezTo>
                                      <a:pt x="154" y="57"/>
                                      <a:pt x="156" y="67"/>
                                      <a:pt x="156" y="77"/>
                                    </a:cubicBezTo>
                                    <a:close/>
                                    <a:moveTo>
                                      <a:pt x="78" y="126"/>
                                    </a:moveTo>
                                    <a:lnTo>
                                      <a:pt x="78" y="126"/>
                                    </a:lnTo>
                                    <a:cubicBezTo>
                                      <a:pt x="92" y="126"/>
                                      <a:pt x="103" y="121"/>
                                      <a:pt x="111" y="112"/>
                                    </a:cubicBezTo>
                                    <a:cubicBezTo>
                                      <a:pt x="120" y="103"/>
                                      <a:pt x="124" y="91"/>
                                      <a:pt x="124" y="77"/>
                                    </a:cubicBezTo>
                                    <a:cubicBezTo>
                                      <a:pt x="124" y="63"/>
                                      <a:pt x="120" y="52"/>
                                      <a:pt x="111" y="42"/>
                                    </a:cubicBezTo>
                                    <a:cubicBezTo>
                                      <a:pt x="102" y="33"/>
                                      <a:pt x="91" y="28"/>
                                      <a:pt x="78" y="28"/>
                                    </a:cubicBezTo>
                                    <a:cubicBezTo>
                                      <a:pt x="65" y="28"/>
                                      <a:pt x="54" y="33"/>
                                      <a:pt x="46" y="42"/>
                                    </a:cubicBezTo>
                                    <a:cubicBezTo>
                                      <a:pt x="37" y="52"/>
                                      <a:pt x="33" y="63"/>
                                      <a:pt x="33" y="77"/>
                                    </a:cubicBezTo>
                                    <a:cubicBezTo>
                                      <a:pt x="33" y="91"/>
                                      <a:pt x="37" y="103"/>
                                      <a:pt x="45" y="112"/>
                                    </a:cubicBezTo>
                                    <a:cubicBezTo>
                                      <a:pt x="54" y="121"/>
                                      <a:pt x="65" y="126"/>
                                      <a:pt x="78" y="126"/>
                                    </a:cubicBezTo>
                                    <a:close/>
                                  </a:path>
                                </a:pathLst>
                              </a:custGeom>
                              <a:solidFill>
                                <a:srgbClr val="FEFEFE"/>
                              </a:solidFill>
                              <a:ln w="0">
                                <a:solidFill>
                                  <a:srgbClr val="000000"/>
                                </a:solidFill>
                                <a:round/>
                                <a:headEnd/>
                                <a:tailEnd/>
                              </a:ln>
                            </wps:spPr>
                            <wps:bodyPr rot="0" vert="horz" wrap="square" lIns="91440" tIns="45720" rIns="91440" bIns="45720" anchor="t" anchorCtr="0" upright="1">
                              <a:noAutofit/>
                            </wps:bodyPr>
                          </wps:wsp>
                          <wps:wsp>
                            <wps:cNvPr id="331" name="Freeform 303"/>
                            <wps:cNvSpPr>
                              <a:spLocks noEditPoints="1"/>
                            </wps:cNvSpPr>
                            <wps:spPr bwMode="auto">
                              <a:xfrm>
                                <a:off x="48012" y="23723"/>
                                <a:ext cx="870" cy="1384"/>
                              </a:xfrm>
                              <a:custGeom>
                                <a:avLst/>
                                <a:gdLst>
                                  <a:gd name="T0" fmla="*/ 0 w 92"/>
                                  <a:gd name="T1" fmla="*/ 138430 h 146"/>
                                  <a:gd name="T2" fmla="*/ 0 w 92"/>
                                  <a:gd name="T3" fmla="*/ 138430 h 146"/>
                                  <a:gd name="T4" fmla="*/ 0 w 92"/>
                                  <a:gd name="T5" fmla="*/ 0 h 146"/>
                                  <a:gd name="T6" fmla="*/ 34042 w 92"/>
                                  <a:gd name="T7" fmla="*/ 0 h 146"/>
                                  <a:gd name="T8" fmla="*/ 74702 w 92"/>
                                  <a:gd name="T9" fmla="*/ 10430 h 146"/>
                                  <a:gd name="T10" fmla="*/ 86995 w 92"/>
                                  <a:gd name="T11" fmla="*/ 42667 h 146"/>
                                  <a:gd name="T12" fmla="*/ 74702 w 92"/>
                                  <a:gd name="T13" fmla="*/ 73956 h 146"/>
                                  <a:gd name="T14" fmla="*/ 37824 w 92"/>
                                  <a:gd name="T15" fmla="*/ 85334 h 146"/>
                                  <a:gd name="T16" fmla="*/ 30259 w 92"/>
                                  <a:gd name="T17" fmla="*/ 85334 h 146"/>
                                  <a:gd name="T18" fmla="*/ 30259 w 92"/>
                                  <a:gd name="T19" fmla="*/ 138430 h 146"/>
                                  <a:gd name="T20" fmla="*/ 0 w 92"/>
                                  <a:gd name="T21" fmla="*/ 138430 h 146"/>
                                  <a:gd name="T22" fmla="*/ 30259 w 92"/>
                                  <a:gd name="T23" fmla="*/ 62578 h 146"/>
                                  <a:gd name="T24" fmla="*/ 30259 w 92"/>
                                  <a:gd name="T25" fmla="*/ 62578 h 146"/>
                                  <a:gd name="T26" fmla="*/ 34042 w 92"/>
                                  <a:gd name="T27" fmla="*/ 62578 h 146"/>
                                  <a:gd name="T28" fmla="*/ 52008 w 92"/>
                                  <a:gd name="T29" fmla="*/ 56889 h 146"/>
                                  <a:gd name="T30" fmla="*/ 57681 w 92"/>
                                  <a:gd name="T31" fmla="*/ 40770 h 146"/>
                                  <a:gd name="T32" fmla="*/ 52008 w 92"/>
                                  <a:gd name="T33" fmla="*/ 26548 h 146"/>
                                  <a:gd name="T34" fmla="*/ 34042 w 92"/>
                                  <a:gd name="T35" fmla="*/ 21807 h 146"/>
                                  <a:gd name="T36" fmla="*/ 30259 w 92"/>
                                  <a:gd name="T37" fmla="*/ 21807 h 146"/>
                                  <a:gd name="T38" fmla="*/ 30259 w 92"/>
                                  <a:gd name="T39" fmla="*/ 62578 h 14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92" h="146">
                                    <a:moveTo>
                                      <a:pt x="0" y="146"/>
                                    </a:moveTo>
                                    <a:lnTo>
                                      <a:pt x="0" y="146"/>
                                    </a:lnTo>
                                    <a:lnTo>
                                      <a:pt x="0" y="0"/>
                                    </a:lnTo>
                                    <a:lnTo>
                                      <a:pt x="36" y="0"/>
                                    </a:lnTo>
                                    <a:cubicBezTo>
                                      <a:pt x="55" y="0"/>
                                      <a:pt x="70" y="3"/>
                                      <a:pt x="79" y="11"/>
                                    </a:cubicBezTo>
                                    <a:cubicBezTo>
                                      <a:pt x="88" y="18"/>
                                      <a:pt x="92" y="29"/>
                                      <a:pt x="92" y="45"/>
                                    </a:cubicBezTo>
                                    <a:cubicBezTo>
                                      <a:pt x="92" y="59"/>
                                      <a:pt x="88" y="70"/>
                                      <a:pt x="79" y="78"/>
                                    </a:cubicBezTo>
                                    <a:cubicBezTo>
                                      <a:pt x="69" y="86"/>
                                      <a:pt x="57" y="90"/>
                                      <a:pt x="40" y="90"/>
                                    </a:cubicBezTo>
                                    <a:lnTo>
                                      <a:pt x="32" y="90"/>
                                    </a:lnTo>
                                    <a:lnTo>
                                      <a:pt x="32" y="146"/>
                                    </a:lnTo>
                                    <a:lnTo>
                                      <a:pt x="0" y="146"/>
                                    </a:lnTo>
                                    <a:close/>
                                    <a:moveTo>
                                      <a:pt x="32" y="66"/>
                                    </a:moveTo>
                                    <a:lnTo>
                                      <a:pt x="32" y="66"/>
                                    </a:lnTo>
                                    <a:lnTo>
                                      <a:pt x="36" y="66"/>
                                    </a:lnTo>
                                    <a:cubicBezTo>
                                      <a:pt x="45" y="66"/>
                                      <a:pt x="51" y="64"/>
                                      <a:pt x="55" y="60"/>
                                    </a:cubicBezTo>
                                    <a:cubicBezTo>
                                      <a:pt x="59" y="57"/>
                                      <a:pt x="61" y="51"/>
                                      <a:pt x="61" y="43"/>
                                    </a:cubicBezTo>
                                    <a:cubicBezTo>
                                      <a:pt x="61" y="36"/>
                                      <a:pt x="59" y="31"/>
                                      <a:pt x="55" y="28"/>
                                    </a:cubicBezTo>
                                    <a:cubicBezTo>
                                      <a:pt x="51" y="24"/>
                                      <a:pt x="45" y="23"/>
                                      <a:pt x="36" y="23"/>
                                    </a:cubicBezTo>
                                    <a:lnTo>
                                      <a:pt x="32" y="23"/>
                                    </a:lnTo>
                                    <a:lnTo>
                                      <a:pt x="32" y="66"/>
                                    </a:lnTo>
                                    <a:close/>
                                  </a:path>
                                </a:pathLst>
                              </a:custGeom>
                              <a:solidFill>
                                <a:srgbClr val="FEFEFE"/>
                              </a:solidFill>
                              <a:ln w="0">
                                <a:solidFill>
                                  <a:srgbClr val="000000"/>
                                </a:solidFill>
                                <a:round/>
                                <a:headEnd/>
                                <a:tailEnd/>
                              </a:ln>
                            </wps:spPr>
                            <wps:bodyPr rot="0" vert="horz" wrap="square" lIns="91440" tIns="45720" rIns="91440" bIns="45720" anchor="t" anchorCtr="0" upright="1">
                              <a:noAutofit/>
                            </wps:bodyPr>
                          </wps:wsp>
                          <wps:wsp>
                            <wps:cNvPr id="332" name="Freeform 304"/>
                            <wps:cNvSpPr>
                              <a:spLocks noEditPoints="1"/>
                            </wps:cNvSpPr>
                            <wps:spPr bwMode="auto">
                              <a:xfrm>
                                <a:off x="49028" y="23723"/>
                                <a:ext cx="870" cy="1384"/>
                              </a:xfrm>
                              <a:custGeom>
                                <a:avLst/>
                                <a:gdLst>
                                  <a:gd name="T0" fmla="*/ 0 w 92"/>
                                  <a:gd name="T1" fmla="*/ 138430 h 146"/>
                                  <a:gd name="T2" fmla="*/ 0 w 92"/>
                                  <a:gd name="T3" fmla="*/ 138430 h 146"/>
                                  <a:gd name="T4" fmla="*/ 0 w 92"/>
                                  <a:gd name="T5" fmla="*/ 0 h 146"/>
                                  <a:gd name="T6" fmla="*/ 34042 w 92"/>
                                  <a:gd name="T7" fmla="*/ 0 h 146"/>
                                  <a:gd name="T8" fmla="*/ 73757 w 92"/>
                                  <a:gd name="T9" fmla="*/ 10430 h 146"/>
                                  <a:gd name="T10" fmla="*/ 86995 w 92"/>
                                  <a:gd name="T11" fmla="*/ 42667 h 146"/>
                                  <a:gd name="T12" fmla="*/ 73757 w 92"/>
                                  <a:gd name="T13" fmla="*/ 73956 h 146"/>
                                  <a:gd name="T14" fmla="*/ 37824 w 92"/>
                                  <a:gd name="T15" fmla="*/ 85334 h 146"/>
                                  <a:gd name="T16" fmla="*/ 29314 w 92"/>
                                  <a:gd name="T17" fmla="*/ 85334 h 146"/>
                                  <a:gd name="T18" fmla="*/ 29314 w 92"/>
                                  <a:gd name="T19" fmla="*/ 138430 h 146"/>
                                  <a:gd name="T20" fmla="*/ 0 w 92"/>
                                  <a:gd name="T21" fmla="*/ 138430 h 146"/>
                                  <a:gd name="T22" fmla="*/ 29314 w 92"/>
                                  <a:gd name="T23" fmla="*/ 62578 h 146"/>
                                  <a:gd name="T24" fmla="*/ 29314 w 92"/>
                                  <a:gd name="T25" fmla="*/ 62578 h 146"/>
                                  <a:gd name="T26" fmla="*/ 34042 w 92"/>
                                  <a:gd name="T27" fmla="*/ 62578 h 146"/>
                                  <a:gd name="T28" fmla="*/ 51062 w 92"/>
                                  <a:gd name="T29" fmla="*/ 56889 h 146"/>
                                  <a:gd name="T30" fmla="*/ 56736 w 92"/>
                                  <a:gd name="T31" fmla="*/ 40770 h 146"/>
                                  <a:gd name="T32" fmla="*/ 51062 w 92"/>
                                  <a:gd name="T33" fmla="*/ 26548 h 146"/>
                                  <a:gd name="T34" fmla="*/ 34042 w 92"/>
                                  <a:gd name="T35" fmla="*/ 21807 h 146"/>
                                  <a:gd name="T36" fmla="*/ 29314 w 92"/>
                                  <a:gd name="T37" fmla="*/ 21807 h 146"/>
                                  <a:gd name="T38" fmla="*/ 29314 w 92"/>
                                  <a:gd name="T39" fmla="*/ 62578 h 14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92" h="146">
                                    <a:moveTo>
                                      <a:pt x="0" y="146"/>
                                    </a:moveTo>
                                    <a:lnTo>
                                      <a:pt x="0" y="146"/>
                                    </a:lnTo>
                                    <a:lnTo>
                                      <a:pt x="0" y="0"/>
                                    </a:lnTo>
                                    <a:lnTo>
                                      <a:pt x="36" y="0"/>
                                    </a:lnTo>
                                    <a:cubicBezTo>
                                      <a:pt x="55" y="0"/>
                                      <a:pt x="69" y="3"/>
                                      <a:pt x="78" y="11"/>
                                    </a:cubicBezTo>
                                    <a:cubicBezTo>
                                      <a:pt x="87" y="18"/>
                                      <a:pt x="92" y="29"/>
                                      <a:pt x="92" y="45"/>
                                    </a:cubicBezTo>
                                    <a:cubicBezTo>
                                      <a:pt x="92" y="59"/>
                                      <a:pt x="87" y="70"/>
                                      <a:pt x="78" y="78"/>
                                    </a:cubicBezTo>
                                    <a:cubicBezTo>
                                      <a:pt x="69" y="86"/>
                                      <a:pt x="56" y="90"/>
                                      <a:pt x="40" y="90"/>
                                    </a:cubicBezTo>
                                    <a:lnTo>
                                      <a:pt x="31" y="90"/>
                                    </a:lnTo>
                                    <a:lnTo>
                                      <a:pt x="31" y="146"/>
                                    </a:lnTo>
                                    <a:lnTo>
                                      <a:pt x="0" y="146"/>
                                    </a:lnTo>
                                    <a:close/>
                                    <a:moveTo>
                                      <a:pt x="31" y="66"/>
                                    </a:moveTo>
                                    <a:lnTo>
                                      <a:pt x="31" y="66"/>
                                    </a:lnTo>
                                    <a:lnTo>
                                      <a:pt x="36" y="66"/>
                                    </a:lnTo>
                                    <a:cubicBezTo>
                                      <a:pt x="44" y="66"/>
                                      <a:pt x="50" y="64"/>
                                      <a:pt x="54" y="60"/>
                                    </a:cubicBezTo>
                                    <a:cubicBezTo>
                                      <a:pt x="58" y="57"/>
                                      <a:pt x="60" y="51"/>
                                      <a:pt x="60" y="43"/>
                                    </a:cubicBezTo>
                                    <a:cubicBezTo>
                                      <a:pt x="60" y="36"/>
                                      <a:pt x="58" y="31"/>
                                      <a:pt x="54" y="28"/>
                                    </a:cubicBezTo>
                                    <a:cubicBezTo>
                                      <a:pt x="50" y="24"/>
                                      <a:pt x="44" y="23"/>
                                      <a:pt x="36" y="23"/>
                                    </a:cubicBezTo>
                                    <a:lnTo>
                                      <a:pt x="31" y="23"/>
                                    </a:lnTo>
                                    <a:lnTo>
                                      <a:pt x="31" y="66"/>
                                    </a:lnTo>
                                    <a:close/>
                                  </a:path>
                                </a:pathLst>
                              </a:custGeom>
                              <a:solidFill>
                                <a:srgbClr val="FEFEFE"/>
                              </a:solidFill>
                              <a:ln w="0">
                                <a:solidFill>
                                  <a:srgbClr val="000000"/>
                                </a:solidFill>
                                <a:round/>
                                <a:headEnd/>
                                <a:tailEnd/>
                              </a:ln>
                            </wps:spPr>
                            <wps:bodyPr rot="0" vert="horz" wrap="square" lIns="91440" tIns="45720" rIns="91440" bIns="45720" anchor="t" anchorCtr="0" upright="1">
                              <a:noAutofit/>
                            </wps:bodyPr>
                          </wps:wsp>
                          <wps:wsp>
                            <wps:cNvPr id="333" name="Freeform 305"/>
                            <wps:cNvSpPr>
                              <a:spLocks noEditPoints="1"/>
                            </wps:cNvSpPr>
                            <wps:spPr bwMode="auto">
                              <a:xfrm>
                                <a:off x="49974" y="23685"/>
                                <a:ext cx="1473" cy="1461"/>
                              </a:xfrm>
                              <a:custGeom>
                                <a:avLst/>
                                <a:gdLst>
                                  <a:gd name="T0" fmla="*/ 147320 w 156"/>
                                  <a:gd name="T1" fmla="*/ 73025 h 154"/>
                                  <a:gd name="T2" fmla="*/ 147320 w 156"/>
                                  <a:gd name="T3" fmla="*/ 73025 h 154"/>
                                  <a:gd name="T4" fmla="*/ 141654 w 156"/>
                                  <a:gd name="T5" fmla="*/ 101476 h 154"/>
                                  <a:gd name="T6" fmla="*/ 125600 w 156"/>
                                  <a:gd name="T7" fmla="*/ 124237 h 154"/>
                                  <a:gd name="T8" fmla="*/ 101046 w 156"/>
                                  <a:gd name="T9" fmla="*/ 140360 h 154"/>
                                  <a:gd name="T10" fmla="*/ 73660 w 156"/>
                                  <a:gd name="T11" fmla="*/ 146050 h 154"/>
                                  <a:gd name="T12" fmla="*/ 49107 w 156"/>
                                  <a:gd name="T13" fmla="*/ 141308 h 154"/>
                                  <a:gd name="T14" fmla="*/ 26442 w 156"/>
                                  <a:gd name="T15" fmla="*/ 128979 h 154"/>
                                  <a:gd name="T16" fmla="*/ 6611 w 156"/>
                                  <a:gd name="T17" fmla="*/ 104321 h 154"/>
                                  <a:gd name="T18" fmla="*/ 0 w 156"/>
                                  <a:gd name="T19" fmla="*/ 73025 h 154"/>
                                  <a:gd name="T20" fmla="*/ 5666 w 156"/>
                                  <a:gd name="T21" fmla="*/ 44574 h 154"/>
                                  <a:gd name="T22" fmla="*/ 21720 w 156"/>
                                  <a:gd name="T23" fmla="*/ 21813 h 154"/>
                                  <a:gd name="T24" fmla="*/ 45329 w 156"/>
                                  <a:gd name="T25" fmla="*/ 5690 h 154"/>
                                  <a:gd name="T26" fmla="*/ 73660 w 156"/>
                                  <a:gd name="T27" fmla="*/ 0 h 154"/>
                                  <a:gd name="T28" fmla="*/ 101991 w 156"/>
                                  <a:gd name="T29" fmla="*/ 5690 h 154"/>
                                  <a:gd name="T30" fmla="*/ 125600 w 156"/>
                                  <a:gd name="T31" fmla="*/ 21813 h 154"/>
                                  <a:gd name="T32" fmla="*/ 141654 w 156"/>
                                  <a:gd name="T33" fmla="*/ 45522 h 154"/>
                                  <a:gd name="T34" fmla="*/ 147320 w 156"/>
                                  <a:gd name="T35" fmla="*/ 73025 h 154"/>
                                  <a:gd name="T36" fmla="*/ 73660 w 156"/>
                                  <a:gd name="T37" fmla="*/ 119495 h 154"/>
                                  <a:gd name="T38" fmla="*/ 73660 w 156"/>
                                  <a:gd name="T39" fmla="*/ 119495 h 154"/>
                                  <a:gd name="T40" fmla="*/ 104824 w 156"/>
                                  <a:gd name="T41" fmla="*/ 106218 h 154"/>
                                  <a:gd name="T42" fmla="*/ 117101 w 156"/>
                                  <a:gd name="T43" fmla="*/ 73025 h 154"/>
                                  <a:gd name="T44" fmla="*/ 103879 w 156"/>
                                  <a:gd name="T45" fmla="*/ 39832 h 154"/>
                                  <a:gd name="T46" fmla="*/ 73660 w 156"/>
                                  <a:gd name="T47" fmla="*/ 26555 h 154"/>
                                  <a:gd name="T48" fmla="*/ 42496 w 156"/>
                                  <a:gd name="T49" fmla="*/ 39832 h 154"/>
                                  <a:gd name="T50" fmla="*/ 30219 w 156"/>
                                  <a:gd name="T51" fmla="*/ 73025 h 154"/>
                                  <a:gd name="T52" fmla="*/ 42496 w 156"/>
                                  <a:gd name="T53" fmla="*/ 106218 h 154"/>
                                  <a:gd name="T54" fmla="*/ 73660 w 156"/>
                                  <a:gd name="T55" fmla="*/ 119495 h 15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56" h="154">
                                    <a:moveTo>
                                      <a:pt x="156" y="77"/>
                                    </a:moveTo>
                                    <a:lnTo>
                                      <a:pt x="156" y="77"/>
                                    </a:lnTo>
                                    <a:cubicBezTo>
                                      <a:pt x="156" y="88"/>
                                      <a:pt x="154" y="97"/>
                                      <a:pt x="150" y="107"/>
                                    </a:cubicBezTo>
                                    <a:cubicBezTo>
                                      <a:pt x="146" y="116"/>
                                      <a:pt x="140" y="124"/>
                                      <a:pt x="133" y="131"/>
                                    </a:cubicBezTo>
                                    <a:cubicBezTo>
                                      <a:pt x="126" y="138"/>
                                      <a:pt x="117" y="144"/>
                                      <a:pt x="107" y="148"/>
                                    </a:cubicBezTo>
                                    <a:cubicBezTo>
                                      <a:pt x="98" y="152"/>
                                      <a:pt x="88" y="154"/>
                                      <a:pt x="78" y="154"/>
                                    </a:cubicBezTo>
                                    <a:cubicBezTo>
                                      <a:pt x="69" y="154"/>
                                      <a:pt x="60" y="152"/>
                                      <a:pt x="52" y="149"/>
                                    </a:cubicBezTo>
                                    <a:cubicBezTo>
                                      <a:pt x="43" y="146"/>
                                      <a:pt x="35" y="142"/>
                                      <a:pt x="28" y="136"/>
                                    </a:cubicBezTo>
                                    <a:cubicBezTo>
                                      <a:pt x="19" y="129"/>
                                      <a:pt x="12" y="120"/>
                                      <a:pt x="7" y="110"/>
                                    </a:cubicBezTo>
                                    <a:cubicBezTo>
                                      <a:pt x="2" y="100"/>
                                      <a:pt x="0" y="89"/>
                                      <a:pt x="0" y="77"/>
                                    </a:cubicBezTo>
                                    <a:cubicBezTo>
                                      <a:pt x="0" y="67"/>
                                      <a:pt x="2" y="57"/>
                                      <a:pt x="6" y="47"/>
                                    </a:cubicBezTo>
                                    <a:cubicBezTo>
                                      <a:pt x="9" y="38"/>
                                      <a:pt x="15" y="30"/>
                                      <a:pt x="23" y="23"/>
                                    </a:cubicBezTo>
                                    <a:cubicBezTo>
                                      <a:pt x="30" y="16"/>
                                      <a:pt x="38" y="10"/>
                                      <a:pt x="48" y="6"/>
                                    </a:cubicBezTo>
                                    <a:cubicBezTo>
                                      <a:pt x="58" y="2"/>
                                      <a:pt x="68" y="0"/>
                                      <a:pt x="78" y="0"/>
                                    </a:cubicBezTo>
                                    <a:cubicBezTo>
                                      <a:pt x="88" y="0"/>
                                      <a:pt x="98" y="2"/>
                                      <a:pt x="108" y="6"/>
                                    </a:cubicBezTo>
                                    <a:cubicBezTo>
                                      <a:pt x="117" y="10"/>
                                      <a:pt x="126" y="16"/>
                                      <a:pt x="133" y="23"/>
                                    </a:cubicBezTo>
                                    <a:cubicBezTo>
                                      <a:pt x="140" y="30"/>
                                      <a:pt x="146" y="38"/>
                                      <a:pt x="150" y="48"/>
                                    </a:cubicBezTo>
                                    <a:cubicBezTo>
                                      <a:pt x="154" y="57"/>
                                      <a:pt x="156" y="67"/>
                                      <a:pt x="156" y="77"/>
                                    </a:cubicBezTo>
                                    <a:close/>
                                    <a:moveTo>
                                      <a:pt x="78" y="126"/>
                                    </a:moveTo>
                                    <a:lnTo>
                                      <a:pt x="78" y="126"/>
                                    </a:lnTo>
                                    <a:cubicBezTo>
                                      <a:pt x="91" y="126"/>
                                      <a:pt x="102" y="121"/>
                                      <a:pt x="111" y="112"/>
                                    </a:cubicBezTo>
                                    <a:cubicBezTo>
                                      <a:pt x="119" y="103"/>
                                      <a:pt x="124" y="91"/>
                                      <a:pt x="124" y="77"/>
                                    </a:cubicBezTo>
                                    <a:cubicBezTo>
                                      <a:pt x="124" y="63"/>
                                      <a:pt x="119" y="52"/>
                                      <a:pt x="110" y="42"/>
                                    </a:cubicBezTo>
                                    <a:cubicBezTo>
                                      <a:pt x="102" y="33"/>
                                      <a:pt x="91" y="28"/>
                                      <a:pt x="78" y="28"/>
                                    </a:cubicBezTo>
                                    <a:cubicBezTo>
                                      <a:pt x="65" y="28"/>
                                      <a:pt x="54" y="33"/>
                                      <a:pt x="45" y="42"/>
                                    </a:cubicBezTo>
                                    <a:cubicBezTo>
                                      <a:pt x="36" y="52"/>
                                      <a:pt x="32" y="63"/>
                                      <a:pt x="32" y="77"/>
                                    </a:cubicBezTo>
                                    <a:cubicBezTo>
                                      <a:pt x="32" y="91"/>
                                      <a:pt x="36" y="103"/>
                                      <a:pt x="45" y="112"/>
                                    </a:cubicBezTo>
                                    <a:cubicBezTo>
                                      <a:pt x="53" y="121"/>
                                      <a:pt x="64" y="126"/>
                                      <a:pt x="78" y="126"/>
                                    </a:cubicBezTo>
                                    <a:close/>
                                  </a:path>
                                </a:pathLst>
                              </a:custGeom>
                              <a:solidFill>
                                <a:srgbClr val="FEFEFE"/>
                              </a:solidFill>
                              <a:ln w="0">
                                <a:solidFill>
                                  <a:srgbClr val="000000"/>
                                </a:solidFill>
                                <a:round/>
                                <a:headEnd/>
                                <a:tailEnd/>
                              </a:ln>
                            </wps:spPr>
                            <wps:bodyPr rot="0" vert="horz" wrap="square" lIns="91440" tIns="45720" rIns="91440" bIns="45720" anchor="t" anchorCtr="0" upright="1">
                              <a:noAutofit/>
                            </wps:bodyPr>
                          </wps:wsp>
                          <wps:wsp>
                            <wps:cNvPr id="334" name="Freeform 306"/>
                            <wps:cNvSpPr>
                              <a:spLocks noEditPoints="1"/>
                            </wps:cNvSpPr>
                            <wps:spPr bwMode="auto">
                              <a:xfrm>
                                <a:off x="51631" y="23723"/>
                                <a:ext cx="991" cy="1384"/>
                              </a:xfrm>
                              <a:custGeom>
                                <a:avLst/>
                                <a:gdLst>
                                  <a:gd name="T0" fmla="*/ 99060 w 105"/>
                                  <a:gd name="T1" fmla="*/ 138430 h 146"/>
                                  <a:gd name="T2" fmla="*/ 99060 w 105"/>
                                  <a:gd name="T3" fmla="*/ 138430 h 146"/>
                                  <a:gd name="T4" fmla="*/ 66040 w 105"/>
                                  <a:gd name="T5" fmla="*/ 138430 h 146"/>
                                  <a:gd name="T6" fmla="*/ 29246 w 105"/>
                                  <a:gd name="T7" fmla="*/ 73956 h 146"/>
                                  <a:gd name="T8" fmla="*/ 29246 w 105"/>
                                  <a:gd name="T9" fmla="*/ 138430 h 146"/>
                                  <a:gd name="T10" fmla="*/ 0 w 105"/>
                                  <a:gd name="T11" fmla="*/ 138430 h 146"/>
                                  <a:gd name="T12" fmla="*/ 0 w 105"/>
                                  <a:gd name="T13" fmla="*/ 0 h 146"/>
                                  <a:gd name="T14" fmla="*/ 42454 w 105"/>
                                  <a:gd name="T15" fmla="*/ 0 h 146"/>
                                  <a:gd name="T16" fmla="*/ 80191 w 105"/>
                                  <a:gd name="T17" fmla="*/ 9482 h 146"/>
                                  <a:gd name="T18" fmla="*/ 92456 w 105"/>
                                  <a:gd name="T19" fmla="*/ 38874 h 146"/>
                                  <a:gd name="T20" fmla="*/ 83965 w 105"/>
                                  <a:gd name="T21" fmla="*/ 63526 h 146"/>
                                  <a:gd name="T22" fmla="*/ 61323 w 105"/>
                                  <a:gd name="T23" fmla="*/ 74904 h 146"/>
                                  <a:gd name="T24" fmla="*/ 99060 w 105"/>
                                  <a:gd name="T25" fmla="*/ 138430 h 146"/>
                                  <a:gd name="T26" fmla="*/ 29246 w 105"/>
                                  <a:gd name="T27" fmla="*/ 58785 h 146"/>
                                  <a:gd name="T28" fmla="*/ 29246 w 105"/>
                                  <a:gd name="T29" fmla="*/ 58785 h 146"/>
                                  <a:gd name="T30" fmla="*/ 33963 w 105"/>
                                  <a:gd name="T31" fmla="*/ 58785 h 146"/>
                                  <a:gd name="T32" fmla="*/ 57549 w 105"/>
                                  <a:gd name="T33" fmla="*/ 54993 h 146"/>
                                  <a:gd name="T34" fmla="*/ 63210 w 105"/>
                                  <a:gd name="T35" fmla="*/ 40770 h 146"/>
                                  <a:gd name="T36" fmla="*/ 57549 w 105"/>
                                  <a:gd name="T37" fmla="*/ 26548 h 146"/>
                                  <a:gd name="T38" fmla="*/ 33963 w 105"/>
                                  <a:gd name="T39" fmla="*/ 22756 h 146"/>
                                  <a:gd name="T40" fmla="*/ 29246 w 105"/>
                                  <a:gd name="T41" fmla="*/ 22756 h 146"/>
                                  <a:gd name="T42" fmla="*/ 29246 w 105"/>
                                  <a:gd name="T43" fmla="*/ 58785 h 14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5" h="146">
                                    <a:moveTo>
                                      <a:pt x="105" y="146"/>
                                    </a:moveTo>
                                    <a:lnTo>
                                      <a:pt x="105" y="146"/>
                                    </a:lnTo>
                                    <a:lnTo>
                                      <a:pt x="70" y="146"/>
                                    </a:lnTo>
                                    <a:lnTo>
                                      <a:pt x="31" y="78"/>
                                    </a:lnTo>
                                    <a:lnTo>
                                      <a:pt x="31" y="146"/>
                                    </a:lnTo>
                                    <a:lnTo>
                                      <a:pt x="0" y="146"/>
                                    </a:lnTo>
                                    <a:lnTo>
                                      <a:pt x="0" y="0"/>
                                    </a:lnTo>
                                    <a:lnTo>
                                      <a:pt x="45" y="0"/>
                                    </a:lnTo>
                                    <a:cubicBezTo>
                                      <a:pt x="62" y="0"/>
                                      <a:pt x="76" y="3"/>
                                      <a:pt x="85" y="10"/>
                                    </a:cubicBezTo>
                                    <a:cubicBezTo>
                                      <a:pt x="93" y="17"/>
                                      <a:pt x="98" y="27"/>
                                      <a:pt x="98" y="41"/>
                                    </a:cubicBezTo>
                                    <a:cubicBezTo>
                                      <a:pt x="98" y="51"/>
                                      <a:pt x="95" y="60"/>
                                      <a:pt x="89" y="67"/>
                                    </a:cubicBezTo>
                                    <a:cubicBezTo>
                                      <a:pt x="83" y="74"/>
                                      <a:pt x="75" y="78"/>
                                      <a:pt x="65" y="79"/>
                                    </a:cubicBezTo>
                                    <a:lnTo>
                                      <a:pt x="105" y="146"/>
                                    </a:lnTo>
                                    <a:close/>
                                    <a:moveTo>
                                      <a:pt x="31" y="62"/>
                                    </a:moveTo>
                                    <a:lnTo>
                                      <a:pt x="31" y="62"/>
                                    </a:lnTo>
                                    <a:lnTo>
                                      <a:pt x="36" y="62"/>
                                    </a:lnTo>
                                    <a:cubicBezTo>
                                      <a:pt x="49" y="62"/>
                                      <a:pt x="57" y="61"/>
                                      <a:pt x="61" y="58"/>
                                    </a:cubicBezTo>
                                    <a:cubicBezTo>
                                      <a:pt x="65" y="55"/>
                                      <a:pt x="67" y="50"/>
                                      <a:pt x="67" y="43"/>
                                    </a:cubicBezTo>
                                    <a:cubicBezTo>
                                      <a:pt x="67" y="36"/>
                                      <a:pt x="65" y="31"/>
                                      <a:pt x="61" y="28"/>
                                    </a:cubicBezTo>
                                    <a:cubicBezTo>
                                      <a:pt x="56" y="25"/>
                                      <a:pt x="48" y="24"/>
                                      <a:pt x="36" y="24"/>
                                    </a:cubicBezTo>
                                    <a:lnTo>
                                      <a:pt x="31" y="24"/>
                                    </a:lnTo>
                                    <a:lnTo>
                                      <a:pt x="31" y="62"/>
                                    </a:lnTo>
                                    <a:close/>
                                  </a:path>
                                </a:pathLst>
                              </a:custGeom>
                              <a:solidFill>
                                <a:srgbClr val="FEFEFE"/>
                              </a:solidFill>
                              <a:ln w="0">
                                <a:solidFill>
                                  <a:srgbClr val="000000"/>
                                </a:solidFill>
                                <a:round/>
                                <a:headEnd/>
                                <a:tailEnd/>
                              </a:ln>
                            </wps:spPr>
                            <wps:bodyPr rot="0" vert="horz" wrap="square" lIns="91440" tIns="45720" rIns="91440" bIns="45720" anchor="t" anchorCtr="0" upright="1">
                              <a:noAutofit/>
                            </wps:bodyPr>
                          </wps:wsp>
                          <wps:wsp>
                            <wps:cNvPr id="335" name="Freeform 307"/>
                            <wps:cNvSpPr>
                              <a:spLocks/>
                            </wps:cNvSpPr>
                            <wps:spPr bwMode="auto">
                              <a:xfrm>
                                <a:off x="52609" y="23723"/>
                                <a:ext cx="978" cy="1384"/>
                              </a:xfrm>
                              <a:custGeom>
                                <a:avLst/>
                                <a:gdLst>
                                  <a:gd name="T0" fmla="*/ 63611 w 103"/>
                                  <a:gd name="T1" fmla="*/ 24652 h 146"/>
                                  <a:gd name="T2" fmla="*/ 63611 w 103"/>
                                  <a:gd name="T3" fmla="*/ 24652 h 146"/>
                                  <a:gd name="T4" fmla="*/ 63611 w 103"/>
                                  <a:gd name="T5" fmla="*/ 138430 h 146"/>
                                  <a:gd name="T6" fmla="*/ 34179 w 103"/>
                                  <a:gd name="T7" fmla="*/ 138430 h 146"/>
                                  <a:gd name="T8" fmla="*/ 34179 w 103"/>
                                  <a:gd name="T9" fmla="*/ 24652 h 146"/>
                                  <a:gd name="T10" fmla="*/ 0 w 103"/>
                                  <a:gd name="T11" fmla="*/ 24652 h 146"/>
                                  <a:gd name="T12" fmla="*/ 0 w 103"/>
                                  <a:gd name="T13" fmla="*/ 0 h 146"/>
                                  <a:gd name="T14" fmla="*/ 97790 w 103"/>
                                  <a:gd name="T15" fmla="*/ 0 h 146"/>
                                  <a:gd name="T16" fmla="*/ 97790 w 103"/>
                                  <a:gd name="T17" fmla="*/ 24652 h 146"/>
                                  <a:gd name="T18" fmla="*/ 63611 w 103"/>
                                  <a:gd name="T19" fmla="*/ 24652 h 14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3" h="146">
                                    <a:moveTo>
                                      <a:pt x="67" y="26"/>
                                    </a:moveTo>
                                    <a:lnTo>
                                      <a:pt x="67" y="26"/>
                                    </a:lnTo>
                                    <a:lnTo>
                                      <a:pt x="67" y="146"/>
                                    </a:lnTo>
                                    <a:lnTo>
                                      <a:pt x="36" y="146"/>
                                    </a:lnTo>
                                    <a:lnTo>
                                      <a:pt x="36" y="26"/>
                                    </a:lnTo>
                                    <a:lnTo>
                                      <a:pt x="0" y="26"/>
                                    </a:lnTo>
                                    <a:lnTo>
                                      <a:pt x="0" y="0"/>
                                    </a:lnTo>
                                    <a:lnTo>
                                      <a:pt x="103" y="0"/>
                                    </a:lnTo>
                                    <a:lnTo>
                                      <a:pt x="103" y="26"/>
                                    </a:lnTo>
                                    <a:lnTo>
                                      <a:pt x="67" y="26"/>
                                    </a:lnTo>
                                    <a:close/>
                                  </a:path>
                                </a:pathLst>
                              </a:custGeom>
                              <a:solidFill>
                                <a:srgbClr val="FEFEFE"/>
                              </a:solidFill>
                              <a:ln w="0">
                                <a:solidFill>
                                  <a:srgbClr val="000000"/>
                                </a:solidFill>
                                <a:round/>
                                <a:headEnd/>
                                <a:tailEnd/>
                              </a:ln>
                            </wps:spPr>
                            <wps:bodyPr rot="0" vert="horz" wrap="square" lIns="91440" tIns="45720" rIns="91440" bIns="45720" anchor="t" anchorCtr="0" upright="1">
                              <a:noAutofit/>
                            </wps:bodyPr>
                          </wps:wsp>
                          <wps:wsp>
                            <wps:cNvPr id="336" name="Freeform 308"/>
                            <wps:cNvSpPr>
                              <a:spLocks/>
                            </wps:cNvSpPr>
                            <wps:spPr bwMode="auto">
                              <a:xfrm>
                                <a:off x="53701" y="23723"/>
                                <a:ext cx="1201" cy="1423"/>
                              </a:xfrm>
                              <a:custGeom>
                                <a:avLst/>
                                <a:gdLst>
                                  <a:gd name="T0" fmla="*/ 120015 w 127"/>
                                  <a:gd name="T1" fmla="*/ 0 h 150"/>
                                  <a:gd name="T2" fmla="*/ 120015 w 127"/>
                                  <a:gd name="T3" fmla="*/ 0 h 150"/>
                                  <a:gd name="T4" fmla="*/ 120015 w 127"/>
                                  <a:gd name="T5" fmla="*/ 86292 h 150"/>
                                  <a:gd name="T6" fmla="*/ 104895 w 127"/>
                                  <a:gd name="T7" fmla="*/ 128016 h 150"/>
                                  <a:gd name="T8" fmla="*/ 60480 w 127"/>
                                  <a:gd name="T9" fmla="*/ 142240 h 150"/>
                                  <a:gd name="T10" fmla="*/ 15120 w 127"/>
                                  <a:gd name="T11" fmla="*/ 128016 h 150"/>
                                  <a:gd name="T12" fmla="*/ 0 w 127"/>
                                  <a:gd name="T13" fmla="*/ 86292 h 150"/>
                                  <a:gd name="T14" fmla="*/ 0 w 127"/>
                                  <a:gd name="T15" fmla="*/ 0 h 150"/>
                                  <a:gd name="T16" fmla="*/ 29295 w 127"/>
                                  <a:gd name="T17" fmla="*/ 0 h 150"/>
                                  <a:gd name="T18" fmla="*/ 29295 w 127"/>
                                  <a:gd name="T19" fmla="*/ 81551 h 150"/>
                                  <a:gd name="T20" fmla="*/ 36855 w 127"/>
                                  <a:gd name="T21" fmla="*/ 107154 h 150"/>
                                  <a:gd name="T22" fmla="*/ 59535 w 127"/>
                                  <a:gd name="T23" fmla="*/ 115689 h 150"/>
                                  <a:gd name="T24" fmla="*/ 82215 w 127"/>
                                  <a:gd name="T25" fmla="*/ 107154 h 150"/>
                                  <a:gd name="T26" fmla="*/ 90720 w 127"/>
                                  <a:gd name="T27" fmla="*/ 81551 h 150"/>
                                  <a:gd name="T28" fmla="*/ 90720 w 127"/>
                                  <a:gd name="T29" fmla="*/ 0 h 150"/>
                                  <a:gd name="T30" fmla="*/ 120015 w 127"/>
                                  <a:gd name="T31" fmla="*/ 0 h 15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27" h="150">
                                    <a:moveTo>
                                      <a:pt x="127" y="0"/>
                                    </a:moveTo>
                                    <a:lnTo>
                                      <a:pt x="127" y="0"/>
                                    </a:lnTo>
                                    <a:lnTo>
                                      <a:pt x="127" y="91"/>
                                    </a:lnTo>
                                    <a:cubicBezTo>
                                      <a:pt x="127" y="111"/>
                                      <a:pt x="121" y="125"/>
                                      <a:pt x="111" y="135"/>
                                    </a:cubicBezTo>
                                    <a:cubicBezTo>
                                      <a:pt x="101" y="145"/>
                                      <a:pt x="85" y="150"/>
                                      <a:pt x="64" y="150"/>
                                    </a:cubicBezTo>
                                    <a:cubicBezTo>
                                      <a:pt x="42" y="150"/>
                                      <a:pt x="27" y="145"/>
                                      <a:pt x="16" y="135"/>
                                    </a:cubicBezTo>
                                    <a:cubicBezTo>
                                      <a:pt x="6" y="125"/>
                                      <a:pt x="0" y="111"/>
                                      <a:pt x="0" y="91"/>
                                    </a:cubicBezTo>
                                    <a:lnTo>
                                      <a:pt x="0" y="0"/>
                                    </a:lnTo>
                                    <a:lnTo>
                                      <a:pt x="31" y="0"/>
                                    </a:lnTo>
                                    <a:lnTo>
                                      <a:pt x="31" y="86"/>
                                    </a:lnTo>
                                    <a:cubicBezTo>
                                      <a:pt x="31" y="98"/>
                                      <a:pt x="34" y="107"/>
                                      <a:pt x="39" y="113"/>
                                    </a:cubicBezTo>
                                    <a:cubicBezTo>
                                      <a:pt x="45" y="119"/>
                                      <a:pt x="53" y="122"/>
                                      <a:pt x="63" y="122"/>
                                    </a:cubicBezTo>
                                    <a:cubicBezTo>
                                      <a:pt x="74" y="122"/>
                                      <a:pt x="82" y="119"/>
                                      <a:pt x="87" y="113"/>
                                    </a:cubicBezTo>
                                    <a:cubicBezTo>
                                      <a:pt x="93" y="107"/>
                                      <a:pt x="96" y="98"/>
                                      <a:pt x="96" y="86"/>
                                    </a:cubicBezTo>
                                    <a:lnTo>
                                      <a:pt x="96" y="0"/>
                                    </a:lnTo>
                                    <a:lnTo>
                                      <a:pt x="127" y="0"/>
                                    </a:lnTo>
                                    <a:close/>
                                  </a:path>
                                </a:pathLst>
                              </a:custGeom>
                              <a:solidFill>
                                <a:srgbClr val="FEFEFE"/>
                              </a:solidFill>
                              <a:ln w="0">
                                <a:solidFill>
                                  <a:srgbClr val="000000"/>
                                </a:solidFill>
                                <a:round/>
                                <a:headEnd/>
                                <a:tailEnd/>
                              </a:ln>
                            </wps:spPr>
                            <wps:bodyPr rot="0" vert="horz" wrap="square" lIns="91440" tIns="45720" rIns="91440" bIns="45720" anchor="t" anchorCtr="0" upright="1">
                              <a:noAutofit/>
                            </wps:bodyPr>
                          </wps:wsp>
                          <wps:wsp>
                            <wps:cNvPr id="337" name="Freeform 309"/>
                            <wps:cNvSpPr>
                              <a:spLocks/>
                            </wps:cNvSpPr>
                            <wps:spPr bwMode="auto">
                              <a:xfrm>
                                <a:off x="55137" y="23723"/>
                                <a:ext cx="1295" cy="1384"/>
                              </a:xfrm>
                              <a:custGeom>
                                <a:avLst/>
                                <a:gdLst>
                                  <a:gd name="T0" fmla="*/ 0 w 137"/>
                                  <a:gd name="T1" fmla="*/ 138430 h 146"/>
                                  <a:gd name="T2" fmla="*/ 0 w 137"/>
                                  <a:gd name="T3" fmla="*/ 138430 h 146"/>
                                  <a:gd name="T4" fmla="*/ 0 w 137"/>
                                  <a:gd name="T5" fmla="*/ 0 h 146"/>
                                  <a:gd name="T6" fmla="*/ 30258 w 137"/>
                                  <a:gd name="T7" fmla="*/ 0 h 146"/>
                                  <a:gd name="T8" fmla="*/ 91718 w 137"/>
                                  <a:gd name="T9" fmla="*/ 80593 h 146"/>
                                  <a:gd name="T10" fmla="*/ 97391 w 137"/>
                                  <a:gd name="T11" fmla="*/ 90074 h 146"/>
                                  <a:gd name="T12" fmla="*/ 104010 w 137"/>
                                  <a:gd name="T13" fmla="*/ 104297 h 146"/>
                                  <a:gd name="T14" fmla="*/ 102119 w 137"/>
                                  <a:gd name="T15" fmla="*/ 91971 h 146"/>
                                  <a:gd name="T16" fmla="*/ 102119 w 137"/>
                                  <a:gd name="T17" fmla="*/ 76800 h 146"/>
                                  <a:gd name="T18" fmla="*/ 102119 w 137"/>
                                  <a:gd name="T19" fmla="*/ 0 h 146"/>
                                  <a:gd name="T20" fmla="*/ 129540 w 137"/>
                                  <a:gd name="T21" fmla="*/ 0 h 146"/>
                                  <a:gd name="T22" fmla="*/ 129540 w 137"/>
                                  <a:gd name="T23" fmla="*/ 138430 h 146"/>
                                  <a:gd name="T24" fmla="*/ 101174 w 137"/>
                                  <a:gd name="T25" fmla="*/ 138430 h 146"/>
                                  <a:gd name="T26" fmla="*/ 37822 w 137"/>
                                  <a:gd name="T27" fmla="*/ 55941 h 146"/>
                                  <a:gd name="T28" fmla="*/ 32149 w 137"/>
                                  <a:gd name="T29" fmla="*/ 46459 h 146"/>
                                  <a:gd name="T30" fmla="*/ 25530 w 137"/>
                                  <a:gd name="T31" fmla="*/ 31289 h 146"/>
                                  <a:gd name="T32" fmla="*/ 27421 w 137"/>
                                  <a:gd name="T33" fmla="*/ 43615 h 146"/>
                                  <a:gd name="T34" fmla="*/ 27421 w 137"/>
                                  <a:gd name="T35" fmla="*/ 58785 h 146"/>
                                  <a:gd name="T36" fmla="*/ 27421 w 137"/>
                                  <a:gd name="T37" fmla="*/ 138430 h 146"/>
                                  <a:gd name="T38" fmla="*/ 0 w 137"/>
                                  <a:gd name="T39" fmla="*/ 138430 h 14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37" h="146">
                                    <a:moveTo>
                                      <a:pt x="0" y="146"/>
                                    </a:moveTo>
                                    <a:lnTo>
                                      <a:pt x="0" y="146"/>
                                    </a:lnTo>
                                    <a:lnTo>
                                      <a:pt x="0" y="0"/>
                                    </a:lnTo>
                                    <a:lnTo>
                                      <a:pt x="32" y="0"/>
                                    </a:lnTo>
                                    <a:lnTo>
                                      <a:pt x="97" y="85"/>
                                    </a:lnTo>
                                    <a:cubicBezTo>
                                      <a:pt x="99" y="87"/>
                                      <a:pt x="101" y="90"/>
                                      <a:pt x="103" y="95"/>
                                    </a:cubicBezTo>
                                    <a:cubicBezTo>
                                      <a:pt x="105" y="99"/>
                                      <a:pt x="107" y="104"/>
                                      <a:pt x="110" y="110"/>
                                    </a:cubicBezTo>
                                    <a:cubicBezTo>
                                      <a:pt x="109" y="106"/>
                                      <a:pt x="109" y="102"/>
                                      <a:pt x="108" y="97"/>
                                    </a:cubicBezTo>
                                    <a:cubicBezTo>
                                      <a:pt x="108" y="93"/>
                                      <a:pt x="108" y="88"/>
                                      <a:pt x="108" y="81"/>
                                    </a:cubicBezTo>
                                    <a:lnTo>
                                      <a:pt x="108" y="0"/>
                                    </a:lnTo>
                                    <a:lnTo>
                                      <a:pt x="137" y="0"/>
                                    </a:lnTo>
                                    <a:lnTo>
                                      <a:pt x="137" y="146"/>
                                    </a:lnTo>
                                    <a:lnTo>
                                      <a:pt x="107" y="146"/>
                                    </a:lnTo>
                                    <a:lnTo>
                                      <a:pt x="40" y="59"/>
                                    </a:lnTo>
                                    <a:cubicBezTo>
                                      <a:pt x="39" y="57"/>
                                      <a:pt x="37" y="53"/>
                                      <a:pt x="34" y="49"/>
                                    </a:cubicBezTo>
                                    <a:cubicBezTo>
                                      <a:pt x="32" y="45"/>
                                      <a:pt x="30" y="39"/>
                                      <a:pt x="27" y="33"/>
                                    </a:cubicBezTo>
                                    <a:cubicBezTo>
                                      <a:pt x="28" y="38"/>
                                      <a:pt x="29" y="42"/>
                                      <a:pt x="29" y="46"/>
                                    </a:cubicBezTo>
                                    <a:cubicBezTo>
                                      <a:pt x="29" y="50"/>
                                      <a:pt x="29" y="56"/>
                                      <a:pt x="29" y="62"/>
                                    </a:cubicBezTo>
                                    <a:lnTo>
                                      <a:pt x="29" y="146"/>
                                    </a:lnTo>
                                    <a:lnTo>
                                      <a:pt x="0" y="146"/>
                                    </a:lnTo>
                                    <a:close/>
                                  </a:path>
                                </a:pathLst>
                              </a:custGeom>
                              <a:solidFill>
                                <a:srgbClr val="FEFEFE"/>
                              </a:solidFill>
                              <a:ln w="0">
                                <a:solidFill>
                                  <a:srgbClr val="000000"/>
                                </a:solidFill>
                                <a:round/>
                                <a:headEnd/>
                                <a:tailEnd/>
                              </a:ln>
                            </wps:spPr>
                            <wps:bodyPr rot="0" vert="horz" wrap="square" lIns="91440" tIns="45720" rIns="91440" bIns="45720" anchor="t" anchorCtr="0" upright="1">
                              <a:noAutofit/>
                            </wps:bodyPr>
                          </wps:wsp>
                          <wps:wsp>
                            <wps:cNvPr id="338" name="Freeform 310"/>
                            <wps:cNvSpPr>
                              <a:spLocks/>
                            </wps:cNvSpPr>
                            <wps:spPr bwMode="auto">
                              <a:xfrm>
                                <a:off x="56680" y="23723"/>
                                <a:ext cx="304" cy="1384"/>
                              </a:xfrm>
                              <a:custGeom>
                                <a:avLst/>
                                <a:gdLst>
                                  <a:gd name="T0" fmla="*/ 0 w 32"/>
                                  <a:gd name="T1" fmla="*/ 0 h 146"/>
                                  <a:gd name="T2" fmla="*/ 0 w 32"/>
                                  <a:gd name="T3" fmla="*/ 0 h 146"/>
                                  <a:gd name="T4" fmla="*/ 30480 w 32"/>
                                  <a:gd name="T5" fmla="*/ 0 h 146"/>
                                  <a:gd name="T6" fmla="*/ 30480 w 32"/>
                                  <a:gd name="T7" fmla="*/ 138430 h 146"/>
                                  <a:gd name="T8" fmla="*/ 0 w 32"/>
                                  <a:gd name="T9" fmla="*/ 138430 h 146"/>
                                  <a:gd name="T10" fmla="*/ 0 w 32"/>
                                  <a:gd name="T11" fmla="*/ 0 h 14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2" h="146">
                                    <a:moveTo>
                                      <a:pt x="0" y="0"/>
                                    </a:moveTo>
                                    <a:lnTo>
                                      <a:pt x="0" y="0"/>
                                    </a:lnTo>
                                    <a:lnTo>
                                      <a:pt x="32" y="0"/>
                                    </a:lnTo>
                                    <a:lnTo>
                                      <a:pt x="32" y="146"/>
                                    </a:lnTo>
                                    <a:lnTo>
                                      <a:pt x="0" y="146"/>
                                    </a:lnTo>
                                    <a:lnTo>
                                      <a:pt x="0" y="0"/>
                                    </a:lnTo>
                                    <a:close/>
                                  </a:path>
                                </a:pathLst>
                              </a:custGeom>
                              <a:solidFill>
                                <a:srgbClr val="FEFEFE"/>
                              </a:solidFill>
                              <a:ln w="0">
                                <a:solidFill>
                                  <a:srgbClr val="000000"/>
                                </a:solidFill>
                                <a:round/>
                                <a:headEnd/>
                                <a:tailEnd/>
                              </a:ln>
                            </wps:spPr>
                            <wps:bodyPr rot="0" vert="horz" wrap="square" lIns="91440" tIns="45720" rIns="91440" bIns="45720" anchor="t" anchorCtr="0" upright="1">
                              <a:noAutofit/>
                            </wps:bodyPr>
                          </wps:wsp>
                          <wps:wsp>
                            <wps:cNvPr id="339" name="Freeform 311"/>
                            <wps:cNvSpPr>
                              <a:spLocks/>
                            </wps:cNvSpPr>
                            <wps:spPr bwMode="auto">
                              <a:xfrm>
                                <a:off x="57105" y="23723"/>
                                <a:ext cx="978" cy="1384"/>
                              </a:xfrm>
                              <a:custGeom>
                                <a:avLst/>
                                <a:gdLst>
                                  <a:gd name="T0" fmla="*/ 63611 w 103"/>
                                  <a:gd name="T1" fmla="*/ 24652 h 146"/>
                                  <a:gd name="T2" fmla="*/ 63611 w 103"/>
                                  <a:gd name="T3" fmla="*/ 24652 h 146"/>
                                  <a:gd name="T4" fmla="*/ 63611 w 103"/>
                                  <a:gd name="T5" fmla="*/ 138430 h 146"/>
                                  <a:gd name="T6" fmla="*/ 34179 w 103"/>
                                  <a:gd name="T7" fmla="*/ 138430 h 146"/>
                                  <a:gd name="T8" fmla="*/ 34179 w 103"/>
                                  <a:gd name="T9" fmla="*/ 24652 h 146"/>
                                  <a:gd name="T10" fmla="*/ 0 w 103"/>
                                  <a:gd name="T11" fmla="*/ 24652 h 146"/>
                                  <a:gd name="T12" fmla="*/ 0 w 103"/>
                                  <a:gd name="T13" fmla="*/ 0 h 146"/>
                                  <a:gd name="T14" fmla="*/ 97790 w 103"/>
                                  <a:gd name="T15" fmla="*/ 0 h 146"/>
                                  <a:gd name="T16" fmla="*/ 97790 w 103"/>
                                  <a:gd name="T17" fmla="*/ 24652 h 146"/>
                                  <a:gd name="T18" fmla="*/ 63611 w 103"/>
                                  <a:gd name="T19" fmla="*/ 24652 h 14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3" h="146">
                                    <a:moveTo>
                                      <a:pt x="67" y="26"/>
                                    </a:moveTo>
                                    <a:lnTo>
                                      <a:pt x="67" y="26"/>
                                    </a:lnTo>
                                    <a:lnTo>
                                      <a:pt x="67" y="146"/>
                                    </a:lnTo>
                                    <a:lnTo>
                                      <a:pt x="36" y="146"/>
                                    </a:lnTo>
                                    <a:lnTo>
                                      <a:pt x="36" y="26"/>
                                    </a:lnTo>
                                    <a:lnTo>
                                      <a:pt x="0" y="26"/>
                                    </a:lnTo>
                                    <a:lnTo>
                                      <a:pt x="0" y="0"/>
                                    </a:lnTo>
                                    <a:lnTo>
                                      <a:pt x="103" y="0"/>
                                    </a:lnTo>
                                    <a:lnTo>
                                      <a:pt x="103" y="26"/>
                                    </a:lnTo>
                                    <a:lnTo>
                                      <a:pt x="67" y="26"/>
                                    </a:lnTo>
                                    <a:close/>
                                  </a:path>
                                </a:pathLst>
                              </a:custGeom>
                              <a:solidFill>
                                <a:srgbClr val="FEFEFE"/>
                              </a:solidFill>
                              <a:ln w="0">
                                <a:solidFill>
                                  <a:srgbClr val="000000"/>
                                </a:solidFill>
                                <a:round/>
                                <a:headEnd/>
                                <a:tailEnd/>
                              </a:ln>
                            </wps:spPr>
                            <wps:bodyPr rot="0" vert="horz" wrap="square" lIns="91440" tIns="45720" rIns="91440" bIns="45720" anchor="t" anchorCtr="0" upright="1">
                              <a:noAutofit/>
                            </wps:bodyPr>
                          </wps:wsp>
                          <wps:wsp>
                            <wps:cNvPr id="340" name="Freeform 312"/>
                            <wps:cNvSpPr>
                              <a:spLocks/>
                            </wps:cNvSpPr>
                            <wps:spPr bwMode="auto">
                              <a:xfrm>
                                <a:off x="58026" y="23723"/>
                                <a:ext cx="1225" cy="1384"/>
                              </a:xfrm>
                              <a:custGeom>
                                <a:avLst/>
                                <a:gdLst>
                                  <a:gd name="T0" fmla="*/ 46194 w 130"/>
                                  <a:gd name="T1" fmla="*/ 138430 h 146"/>
                                  <a:gd name="T2" fmla="*/ 46194 w 130"/>
                                  <a:gd name="T3" fmla="*/ 138430 h 146"/>
                                  <a:gd name="T4" fmla="*/ 46194 w 130"/>
                                  <a:gd name="T5" fmla="*/ 74904 h 146"/>
                                  <a:gd name="T6" fmla="*/ 0 w 130"/>
                                  <a:gd name="T7" fmla="*/ 0 h 146"/>
                                  <a:gd name="T8" fmla="*/ 33938 w 130"/>
                                  <a:gd name="T9" fmla="*/ 0 h 146"/>
                                  <a:gd name="T10" fmla="*/ 54678 w 130"/>
                                  <a:gd name="T11" fmla="*/ 37926 h 146"/>
                                  <a:gd name="T12" fmla="*/ 57507 w 130"/>
                                  <a:gd name="T13" fmla="*/ 44563 h 146"/>
                                  <a:gd name="T14" fmla="*/ 61278 w 130"/>
                                  <a:gd name="T15" fmla="*/ 54993 h 146"/>
                                  <a:gd name="T16" fmla="*/ 64106 w 130"/>
                                  <a:gd name="T17" fmla="*/ 45511 h 146"/>
                                  <a:gd name="T18" fmla="*/ 67877 w 130"/>
                                  <a:gd name="T19" fmla="*/ 37926 h 146"/>
                                  <a:gd name="T20" fmla="*/ 87674 w 130"/>
                                  <a:gd name="T21" fmla="*/ 0 h 146"/>
                                  <a:gd name="T22" fmla="*/ 122555 w 130"/>
                                  <a:gd name="T23" fmla="*/ 0 h 146"/>
                                  <a:gd name="T24" fmla="*/ 76361 w 130"/>
                                  <a:gd name="T25" fmla="*/ 74904 h 146"/>
                                  <a:gd name="T26" fmla="*/ 76361 w 130"/>
                                  <a:gd name="T27" fmla="*/ 138430 h 146"/>
                                  <a:gd name="T28" fmla="*/ 46194 w 130"/>
                                  <a:gd name="T29" fmla="*/ 138430 h 14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30" h="146">
                                    <a:moveTo>
                                      <a:pt x="49" y="146"/>
                                    </a:moveTo>
                                    <a:lnTo>
                                      <a:pt x="49" y="146"/>
                                    </a:lnTo>
                                    <a:lnTo>
                                      <a:pt x="49" y="79"/>
                                    </a:lnTo>
                                    <a:lnTo>
                                      <a:pt x="0" y="0"/>
                                    </a:lnTo>
                                    <a:lnTo>
                                      <a:pt x="36" y="0"/>
                                    </a:lnTo>
                                    <a:lnTo>
                                      <a:pt x="58" y="40"/>
                                    </a:lnTo>
                                    <a:cubicBezTo>
                                      <a:pt x="59" y="42"/>
                                      <a:pt x="60" y="44"/>
                                      <a:pt x="61" y="47"/>
                                    </a:cubicBezTo>
                                    <a:cubicBezTo>
                                      <a:pt x="62" y="50"/>
                                      <a:pt x="64" y="54"/>
                                      <a:pt x="65" y="58"/>
                                    </a:cubicBezTo>
                                    <a:cubicBezTo>
                                      <a:pt x="66" y="54"/>
                                      <a:pt x="67" y="51"/>
                                      <a:pt x="68" y="48"/>
                                    </a:cubicBezTo>
                                    <a:cubicBezTo>
                                      <a:pt x="69" y="45"/>
                                      <a:pt x="70" y="42"/>
                                      <a:pt x="72" y="40"/>
                                    </a:cubicBezTo>
                                    <a:lnTo>
                                      <a:pt x="93" y="0"/>
                                    </a:lnTo>
                                    <a:lnTo>
                                      <a:pt x="130" y="0"/>
                                    </a:lnTo>
                                    <a:lnTo>
                                      <a:pt x="81" y="79"/>
                                    </a:lnTo>
                                    <a:lnTo>
                                      <a:pt x="81" y="146"/>
                                    </a:lnTo>
                                    <a:lnTo>
                                      <a:pt x="49" y="146"/>
                                    </a:lnTo>
                                    <a:close/>
                                  </a:path>
                                </a:pathLst>
                              </a:custGeom>
                              <a:solidFill>
                                <a:srgbClr val="FEFEFE"/>
                              </a:solidFill>
                              <a:ln w="0">
                                <a:solidFill>
                                  <a:srgbClr val="000000"/>
                                </a:solidFill>
                                <a:round/>
                                <a:headEnd/>
                                <a:tailEnd/>
                              </a:ln>
                            </wps:spPr>
                            <wps:bodyPr rot="0" vert="horz" wrap="square" lIns="91440" tIns="45720" rIns="91440" bIns="45720" anchor="t" anchorCtr="0" upright="1">
                              <a:noAutofit/>
                            </wps:bodyPr>
                          </wps:wsp>
                          <wps:wsp>
                            <wps:cNvPr id="341" name="Freeform 313"/>
                            <wps:cNvSpPr>
                              <a:spLocks/>
                            </wps:cNvSpPr>
                            <wps:spPr bwMode="auto">
                              <a:xfrm>
                                <a:off x="48514" y="25495"/>
                                <a:ext cx="1524" cy="1860"/>
                              </a:xfrm>
                              <a:custGeom>
                                <a:avLst/>
                                <a:gdLst>
                                  <a:gd name="T0" fmla="*/ 152400 w 161"/>
                                  <a:gd name="T1" fmla="*/ 46278 h 197"/>
                                  <a:gd name="T2" fmla="*/ 152400 w 161"/>
                                  <a:gd name="T3" fmla="*/ 46278 h 197"/>
                                  <a:gd name="T4" fmla="*/ 125896 w 161"/>
                                  <a:gd name="T5" fmla="*/ 26444 h 197"/>
                                  <a:gd name="T6" fmla="*/ 93712 w 161"/>
                                  <a:gd name="T7" fmla="*/ 19833 h 197"/>
                                  <a:gd name="T8" fmla="*/ 66261 w 161"/>
                                  <a:gd name="T9" fmla="*/ 25500 h 197"/>
                                  <a:gd name="T10" fmla="*/ 42596 w 161"/>
                                  <a:gd name="T11" fmla="*/ 40611 h 197"/>
                                  <a:gd name="T12" fmla="*/ 27451 w 161"/>
                                  <a:gd name="T13" fmla="*/ 64222 h 197"/>
                                  <a:gd name="T14" fmla="*/ 22718 w 161"/>
                                  <a:gd name="T15" fmla="*/ 93500 h 197"/>
                                  <a:gd name="T16" fmla="*/ 25558 w 161"/>
                                  <a:gd name="T17" fmla="*/ 116166 h 197"/>
                                  <a:gd name="T18" fmla="*/ 35024 w 161"/>
                                  <a:gd name="T19" fmla="*/ 135055 h 197"/>
                                  <a:gd name="T20" fmla="*/ 60581 w 161"/>
                                  <a:gd name="T21" fmla="*/ 158666 h 197"/>
                                  <a:gd name="T22" fmla="*/ 94658 w 161"/>
                                  <a:gd name="T23" fmla="*/ 167166 h 197"/>
                                  <a:gd name="T24" fmla="*/ 125896 w 161"/>
                                  <a:gd name="T25" fmla="*/ 159611 h 197"/>
                                  <a:gd name="T26" fmla="*/ 152400 w 161"/>
                                  <a:gd name="T27" fmla="*/ 138833 h 197"/>
                                  <a:gd name="T28" fmla="*/ 152400 w 161"/>
                                  <a:gd name="T29" fmla="*/ 167166 h 197"/>
                                  <a:gd name="T30" fmla="*/ 124002 w 161"/>
                                  <a:gd name="T31" fmla="*/ 181333 h 197"/>
                                  <a:gd name="T32" fmla="*/ 92765 w 161"/>
                                  <a:gd name="T33" fmla="*/ 186055 h 197"/>
                                  <a:gd name="T34" fmla="*/ 65314 w 161"/>
                                  <a:gd name="T35" fmla="*/ 182277 h 197"/>
                                  <a:gd name="T36" fmla="*/ 40703 w 161"/>
                                  <a:gd name="T37" fmla="*/ 169999 h 197"/>
                                  <a:gd name="T38" fmla="*/ 10412 w 161"/>
                                  <a:gd name="T39" fmla="*/ 136944 h 197"/>
                                  <a:gd name="T40" fmla="*/ 0 w 161"/>
                                  <a:gd name="T41" fmla="*/ 93500 h 197"/>
                                  <a:gd name="T42" fmla="*/ 7573 w 161"/>
                                  <a:gd name="T43" fmla="*/ 56666 h 197"/>
                                  <a:gd name="T44" fmla="*/ 28398 w 161"/>
                                  <a:gd name="T45" fmla="*/ 25500 h 197"/>
                                  <a:gd name="T46" fmla="*/ 58688 w 161"/>
                                  <a:gd name="T47" fmla="*/ 6611 h 197"/>
                                  <a:gd name="T48" fmla="*/ 94658 w 161"/>
                                  <a:gd name="T49" fmla="*/ 0 h 197"/>
                                  <a:gd name="T50" fmla="*/ 124002 w 161"/>
                                  <a:gd name="T51" fmla="*/ 4722 h 197"/>
                                  <a:gd name="T52" fmla="*/ 152400 w 161"/>
                                  <a:gd name="T53" fmla="*/ 18889 h 197"/>
                                  <a:gd name="T54" fmla="*/ 152400 w 161"/>
                                  <a:gd name="T55" fmla="*/ 46278 h 19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61" h="197">
                                    <a:moveTo>
                                      <a:pt x="161" y="49"/>
                                    </a:moveTo>
                                    <a:lnTo>
                                      <a:pt x="161" y="49"/>
                                    </a:lnTo>
                                    <a:cubicBezTo>
                                      <a:pt x="152" y="39"/>
                                      <a:pt x="143" y="32"/>
                                      <a:pt x="133" y="28"/>
                                    </a:cubicBezTo>
                                    <a:cubicBezTo>
                                      <a:pt x="122" y="23"/>
                                      <a:pt x="111" y="21"/>
                                      <a:pt x="99" y="21"/>
                                    </a:cubicBezTo>
                                    <a:cubicBezTo>
                                      <a:pt x="89" y="21"/>
                                      <a:pt x="79" y="23"/>
                                      <a:pt x="70" y="27"/>
                                    </a:cubicBezTo>
                                    <a:cubicBezTo>
                                      <a:pt x="60" y="31"/>
                                      <a:pt x="52" y="36"/>
                                      <a:pt x="45" y="43"/>
                                    </a:cubicBezTo>
                                    <a:cubicBezTo>
                                      <a:pt x="38" y="51"/>
                                      <a:pt x="33" y="59"/>
                                      <a:pt x="29" y="68"/>
                                    </a:cubicBezTo>
                                    <a:cubicBezTo>
                                      <a:pt x="25" y="78"/>
                                      <a:pt x="24" y="88"/>
                                      <a:pt x="24" y="99"/>
                                    </a:cubicBezTo>
                                    <a:cubicBezTo>
                                      <a:pt x="24" y="108"/>
                                      <a:pt x="25" y="116"/>
                                      <a:pt x="27" y="123"/>
                                    </a:cubicBezTo>
                                    <a:cubicBezTo>
                                      <a:pt x="29" y="130"/>
                                      <a:pt x="32" y="137"/>
                                      <a:pt x="37" y="143"/>
                                    </a:cubicBezTo>
                                    <a:cubicBezTo>
                                      <a:pt x="44" y="154"/>
                                      <a:pt x="53" y="162"/>
                                      <a:pt x="64" y="168"/>
                                    </a:cubicBezTo>
                                    <a:cubicBezTo>
                                      <a:pt x="75" y="174"/>
                                      <a:pt x="87" y="177"/>
                                      <a:pt x="100" y="177"/>
                                    </a:cubicBezTo>
                                    <a:cubicBezTo>
                                      <a:pt x="112" y="177"/>
                                      <a:pt x="123" y="174"/>
                                      <a:pt x="133" y="169"/>
                                    </a:cubicBezTo>
                                    <a:cubicBezTo>
                                      <a:pt x="144" y="164"/>
                                      <a:pt x="153" y="157"/>
                                      <a:pt x="161" y="147"/>
                                    </a:cubicBezTo>
                                    <a:lnTo>
                                      <a:pt x="161" y="177"/>
                                    </a:lnTo>
                                    <a:cubicBezTo>
                                      <a:pt x="152" y="183"/>
                                      <a:pt x="142" y="188"/>
                                      <a:pt x="131" y="192"/>
                                    </a:cubicBezTo>
                                    <a:cubicBezTo>
                                      <a:pt x="121" y="195"/>
                                      <a:pt x="110" y="197"/>
                                      <a:pt x="98" y="197"/>
                                    </a:cubicBezTo>
                                    <a:cubicBezTo>
                                      <a:pt x="88" y="197"/>
                                      <a:pt x="78" y="196"/>
                                      <a:pt x="69" y="193"/>
                                    </a:cubicBezTo>
                                    <a:cubicBezTo>
                                      <a:pt x="60" y="190"/>
                                      <a:pt x="51" y="185"/>
                                      <a:pt x="43" y="180"/>
                                    </a:cubicBezTo>
                                    <a:cubicBezTo>
                                      <a:pt x="29" y="170"/>
                                      <a:pt x="18" y="159"/>
                                      <a:pt x="11" y="145"/>
                                    </a:cubicBezTo>
                                    <a:cubicBezTo>
                                      <a:pt x="4" y="131"/>
                                      <a:pt x="0" y="116"/>
                                      <a:pt x="0" y="99"/>
                                    </a:cubicBezTo>
                                    <a:cubicBezTo>
                                      <a:pt x="0" y="85"/>
                                      <a:pt x="3" y="71"/>
                                      <a:pt x="8" y="60"/>
                                    </a:cubicBezTo>
                                    <a:cubicBezTo>
                                      <a:pt x="12" y="48"/>
                                      <a:pt x="20" y="37"/>
                                      <a:pt x="30" y="27"/>
                                    </a:cubicBezTo>
                                    <a:cubicBezTo>
                                      <a:pt x="39" y="18"/>
                                      <a:pt x="50" y="11"/>
                                      <a:pt x="62" y="7"/>
                                    </a:cubicBezTo>
                                    <a:cubicBezTo>
                                      <a:pt x="73" y="2"/>
                                      <a:pt x="86" y="0"/>
                                      <a:pt x="100" y="0"/>
                                    </a:cubicBezTo>
                                    <a:cubicBezTo>
                                      <a:pt x="111" y="0"/>
                                      <a:pt x="121" y="1"/>
                                      <a:pt x="131" y="5"/>
                                    </a:cubicBezTo>
                                    <a:cubicBezTo>
                                      <a:pt x="141" y="8"/>
                                      <a:pt x="152" y="13"/>
                                      <a:pt x="161" y="20"/>
                                    </a:cubicBezTo>
                                    <a:lnTo>
                                      <a:pt x="161" y="49"/>
                                    </a:lnTo>
                                    <a:close/>
                                  </a:path>
                                </a:pathLst>
                              </a:custGeom>
                              <a:solidFill>
                                <a:srgbClr val="FEFEFE"/>
                              </a:solidFill>
                              <a:ln w="0">
                                <a:solidFill>
                                  <a:srgbClr val="000000"/>
                                </a:solidFill>
                                <a:round/>
                                <a:headEnd/>
                                <a:tailEnd/>
                              </a:ln>
                            </wps:spPr>
                            <wps:bodyPr rot="0" vert="horz" wrap="square" lIns="91440" tIns="45720" rIns="91440" bIns="45720" anchor="t" anchorCtr="0" upright="1">
                              <a:noAutofit/>
                            </wps:bodyPr>
                          </wps:wsp>
                          <wps:wsp>
                            <wps:cNvPr id="342" name="Freeform 314"/>
                            <wps:cNvSpPr>
                              <a:spLocks/>
                            </wps:cNvSpPr>
                            <wps:spPr bwMode="auto">
                              <a:xfrm>
                                <a:off x="50368" y="25533"/>
                                <a:ext cx="940" cy="1778"/>
                              </a:xfrm>
                              <a:custGeom>
                                <a:avLst/>
                                <a:gdLst>
                                  <a:gd name="T0" fmla="*/ 0 w 99"/>
                                  <a:gd name="T1" fmla="*/ 177800 h 188"/>
                                  <a:gd name="T2" fmla="*/ 0 w 99"/>
                                  <a:gd name="T3" fmla="*/ 177800 h 188"/>
                                  <a:gd name="T4" fmla="*/ 0 w 99"/>
                                  <a:gd name="T5" fmla="*/ 0 h 188"/>
                                  <a:gd name="T6" fmla="*/ 93980 w 99"/>
                                  <a:gd name="T7" fmla="*/ 0 h 188"/>
                                  <a:gd name="T8" fmla="*/ 93980 w 99"/>
                                  <a:gd name="T9" fmla="*/ 19861 h 188"/>
                                  <a:gd name="T10" fmla="*/ 20884 w 99"/>
                                  <a:gd name="T11" fmla="*/ 19861 h 188"/>
                                  <a:gd name="T12" fmla="*/ 20884 w 99"/>
                                  <a:gd name="T13" fmla="*/ 70931 h 188"/>
                                  <a:gd name="T14" fmla="*/ 93980 w 99"/>
                                  <a:gd name="T15" fmla="*/ 70931 h 188"/>
                                  <a:gd name="T16" fmla="*/ 93980 w 99"/>
                                  <a:gd name="T17" fmla="*/ 89846 h 188"/>
                                  <a:gd name="T18" fmla="*/ 20884 w 99"/>
                                  <a:gd name="T19" fmla="*/ 89846 h 188"/>
                                  <a:gd name="T20" fmla="*/ 20884 w 99"/>
                                  <a:gd name="T21" fmla="*/ 157939 h 188"/>
                                  <a:gd name="T22" fmla="*/ 93980 w 99"/>
                                  <a:gd name="T23" fmla="*/ 157939 h 188"/>
                                  <a:gd name="T24" fmla="*/ 93980 w 99"/>
                                  <a:gd name="T25" fmla="*/ 177800 h 188"/>
                                  <a:gd name="T26" fmla="*/ 0 w 99"/>
                                  <a:gd name="T27" fmla="*/ 177800 h 18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9" h="188">
                                    <a:moveTo>
                                      <a:pt x="0" y="188"/>
                                    </a:moveTo>
                                    <a:lnTo>
                                      <a:pt x="0" y="188"/>
                                    </a:lnTo>
                                    <a:lnTo>
                                      <a:pt x="0" y="0"/>
                                    </a:lnTo>
                                    <a:lnTo>
                                      <a:pt x="99" y="0"/>
                                    </a:lnTo>
                                    <a:lnTo>
                                      <a:pt x="99" y="21"/>
                                    </a:lnTo>
                                    <a:lnTo>
                                      <a:pt x="22" y="21"/>
                                    </a:lnTo>
                                    <a:lnTo>
                                      <a:pt x="22" y="75"/>
                                    </a:lnTo>
                                    <a:lnTo>
                                      <a:pt x="99" y="75"/>
                                    </a:lnTo>
                                    <a:lnTo>
                                      <a:pt x="99" y="95"/>
                                    </a:lnTo>
                                    <a:lnTo>
                                      <a:pt x="22" y="95"/>
                                    </a:lnTo>
                                    <a:lnTo>
                                      <a:pt x="22" y="167"/>
                                    </a:lnTo>
                                    <a:lnTo>
                                      <a:pt x="99" y="167"/>
                                    </a:lnTo>
                                    <a:lnTo>
                                      <a:pt x="99" y="188"/>
                                    </a:lnTo>
                                    <a:lnTo>
                                      <a:pt x="0" y="188"/>
                                    </a:lnTo>
                                    <a:close/>
                                  </a:path>
                                </a:pathLst>
                              </a:custGeom>
                              <a:solidFill>
                                <a:srgbClr val="FEFEFE"/>
                              </a:solidFill>
                              <a:ln w="0">
                                <a:solidFill>
                                  <a:srgbClr val="000000"/>
                                </a:solidFill>
                                <a:round/>
                                <a:headEnd/>
                                <a:tailEnd/>
                              </a:ln>
                            </wps:spPr>
                            <wps:bodyPr rot="0" vert="horz" wrap="square" lIns="91440" tIns="45720" rIns="91440" bIns="45720" anchor="t" anchorCtr="0" upright="1">
                              <a:noAutofit/>
                            </wps:bodyPr>
                          </wps:wsp>
                          <wps:wsp>
                            <wps:cNvPr id="343" name="Freeform 315"/>
                            <wps:cNvSpPr>
                              <a:spLocks/>
                            </wps:cNvSpPr>
                            <wps:spPr bwMode="auto">
                              <a:xfrm>
                                <a:off x="51631" y="25463"/>
                                <a:ext cx="1493" cy="1924"/>
                              </a:xfrm>
                              <a:custGeom>
                                <a:avLst/>
                                <a:gdLst>
                                  <a:gd name="T0" fmla="*/ 0 w 158"/>
                                  <a:gd name="T1" fmla="*/ 184823 h 203"/>
                                  <a:gd name="T2" fmla="*/ 0 w 158"/>
                                  <a:gd name="T3" fmla="*/ 184823 h 203"/>
                                  <a:gd name="T4" fmla="*/ 0 w 158"/>
                                  <a:gd name="T5" fmla="*/ 0 h 203"/>
                                  <a:gd name="T6" fmla="*/ 129391 w 158"/>
                                  <a:gd name="T7" fmla="*/ 142171 h 203"/>
                                  <a:gd name="T8" fmla="*/ 129391 w 158"/>
                                  <a:gd name="T9" fmla="*/ 6635 h 203"/>
                                  <a:gd name="T10" fmla="*/ 149225 w 158"/>
                                  <a:gd name="T11" fmla="*/ 6635 h 203"/>
                                  <a:gd name="T12" fmla="*/ 149225 w 158"/>
                                  <a:gd name="T13" fmla="*/ 192405 h 203"/>
                                  <a:gd name="T14" fmla="*/ 19834 w 158"/>
                                  <a:gd name="T15" fmla="*/ 51182 h 203"/>
                                  <a:gd name="T16" fmla="*/ 19834 w 158"/>
                                  <a:gd name="T17" fmla="*/ 184823 h 203"/>
                                  <a:gd name="T18" fmla="*/ 0 w 158"/>
                                  <a:gd name="T19" fmla="*/ 184823 h 20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8" h="203">
                                    <a:moveTo>
                                      <a:pt x="0" y="195"/>
                                    </a:moveTo>
                                    <a:lnTo>
                                      <a:pt x="0" y="195"/>
                                    </a:lnTo>
                                    <a:lnTo>
                                      <a:pt x="0" y="0"/>
                                    </a:lnTo>
                                    <a:lnTo>
                                      <a:pt x="137" y="150"/>
                                    </a:lnTo>
                                    <a:lnTo>
                                      <a:pt x="137" y="7"/>
                                    </a:lnTo>
                                    <a:lnTo>
                                      <a:pt x="158" y="7"/>
                                    </a:lnTo>
                                    <a:lnTo>
                                      <a:pt x="158" y="203"/>
                                    </a:lnTo>
                                    <a:lnTo>
                                      <a:pt x="21" y="54"/>
                                    </a:lnTo>
                                    <a:lnTo>
                                      <a:pt x="21" y="195"/>
                                    </a:lnTo>
                                    <a:lnTo>
                                      <a:pt x="0" y="195"/>
                                    </a:lnTo>
                                    <a:close/>
                                  </a:path>
                                </a:pathLst>
                              </a:custGeom>
                              <a:solidFill>
                                <a:srgbClr val="FEFEFE"/>
                              </a:solidFill>
                              <a:ln w="0">
                                <a:solidFill>
                                  <a:srgbClr val="000000"/>
                                </a:solidFill>
                                <a:round/>
                                <a:headEnd/>
                                <a:tailEnd/>
                              </a:ln>
                            </wps:spPr>
                            <wps:bodyPr rot="0" vert="horz" wrap="square" lIns="91440" tIns="45720" rIns="91440" bIns="45720" anchor="t" anchorCtr="0" upright="1">
                              <a:noAutofit/>
                            </wps:bodyPr>
                          </wps:wsp>
                          <wps:wsp>
                            <wps:cNvPr id="344" name="Freeform 316"/>
                            <wps:cNvSpPr>
                              <a:spLocks/>
                            </wps:cNvSpPr>
                            <wps:spPr bwMode="auto">
                              <a:xfrm>
                                <a:off x="53314" y="25533"/>
                                <a:ext cx="1219" cy="1778"/>
                              </a:xfrm>
                              <a:custGeom>
                                <a:avLst/>
                                <a:gdLst>
                                  <a:gd name="T0" fmla="*/ 50091 w 129"/>
                                  <a:gd name="T1" fmla="*/ 177800 h 188"/>
                                  <a:gd name="T2" fmla="*/ 50091 w 129"/>
                                  <a:gd name="T3" fmla="*/ 177800 h 188"/>
                                  <a:gd name="T4" fmla="*/ 50091 w 129"/>
                                  <a:gd name="T5" fmla="*/ 19861 h 188"/>
                                  <a:gd name="T6" fmla="*/ 0 w 129"/>
                                  <a:gd name="T7" fmla="*/ 19861 h 188"/>
                                  <a:gd name="T8" fmla="*/ 0 w 129"/>
                                  <a:gd name="T9" fmla="*/ 0 h 188"/>
                                  <a:gd name="T10" fmla="*/ 121920 w 129"/>
                                  <a:gd name="T11" fmla="*/ 0 h 188"/>
                                  <a:gd name="T12" fmla="*/ 121920 w 129"/>
                                  <a:gd name="T13" fmla="*/ 19861 h 188"/>
                                  <a:gd name="T14" fmla="*/ 71829 w 129"/>
                                  <a:gd name="T15" fmla="*/ 19861 h 188"/>
                                  <a:gd name="T16" fmla="*/ 71829 w 129"/>
                                  <a:gd name="T17" fmla="*/ 177800 h 188"/>
                                  <a:gd name="T18" fmla="*/ 50091 w 129"/>
                                  <a:gd name="T19" fmla="*/ 177800 h 18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9" h="188">
                                    <a:moveTo>
                                      <a:pt x="53" y="188"/>
                                    </a:moveTo>
                                    <a:lnTo>
                                      <a:pt x="53" y="188"/>
                                    </a:lnTo>
                                    <a:lnTo>
                                      <a:pt x="53" y="21"/>
                                    </a:lnTo>
                                    <a:lnTo>
                                      <a:pt x="0" y="21"/>
                                    </a:lnTo>
                                    <a:lnTo>
                                      <a:pt x="0" y="0"/>
                                    </a:lnTo>
                                    <a:lnTo>
                                      <a:pt x="129" y="0"/>
                                    </a:lnTo>
                                    <a:lnTo>
                                      <a:pt x="129" y="21"/>
                                    </a:lnTo>
                                    <a:lnTo>
                                      <a:pt x="76" y="21"/>
                                    </a:lnTo>
                                    <a:lnTo>
                                      <a:pt x="76" y="188"/>
                                    </a:lnTo>
                                    <a:lnTo>
                                      <a:pt x="53" y="188"/>
                                    </a:lnTo>
                                    <a:close/>
                                  </a:path>
                                </a:pathLst>
                              </a:custGeom>
                              <a:solidFill>
                                <a:srgbClr val="FEFEFE"/>
                              </a:solidFill>
                              <a:ln w="0">
                                <a:solidFill>
                                  <a:srgbClr val="000000"/>
                                </a:solidFill>
                                <a:round/>
                                <a:headEnd/>
                                <a:tailEnd/>
                              </a:ln>
                            </wps:spPr>
                            <wps:bodyPr rot="0" vert="horz" wrap="square" lIns="91440" tIns="45720" rIns="91440" bIns="45720" anchor="t" anchorCtr="0" upright="1">
                              <a:noAutofit/>
                            </wps:bodyPr>
                          </wps:wsp>
                          <wps:wsp>
                            <wps:cNvPr id="345" name="Freeform 317"/>
                            <wps:cNvSpPr>
                              <a:spLocks/>
                            </wps:cNvSpPr>
                            <wps:spPr bwMode="auto">
                              <a:xfrm>
                                <a:off x="54730" y="25533"/>
                                <a:ext cx="940" cy="1778"/>
                              </a:xfrm>
                              <a:custGeom>
                                <a:avLst/>
                                <a:gdLst>
                                  <a:gd name="T0" fmla="*/ 0 w 99"/>
                                  <a:gd name="T1" fmla="*/ 177800 h 188"/>
                                  <a:gd name="T2" fmla="*/ 0 w 99"/>
                                  <a:gd name="T3" fmla="*/ 177800 h 188"/>
                                  <a:gd name="T4" fmla="*/ 0 w 99"/>
                                  <a:gd name="T5" fmla="*/ 0 h 188"/>
                                  <a:gd name="T6" fmla="*/ 93980 w 99"/>
                                  <a:gd name="T7" fmla="*/ 0 h 188"/>
                                  <a:gd name="T8" fmla="*/ 93980 w 99"/>
                                  <a:gd name="T9" fmla="*/ 19861 h 188"/>
                                  <a:gd name="T10" fmla="*/ 20884 w 99"/>
                                  <a:gd name="T11" fmla="*/ 19861 h 188"/>
                                  <a:gd name="T12" fmla="*/ 20884 w 99"/>
                                  <a:gd name="T13" fmla="*/ 70931 h 188"/>
                                  <a:gd name="T14" fmla="*/ 93980 w 99"/>
                                  <a:gd name="T15" fmla="*/ 70931 h 188"/>
                                  <a:gd name="T16" fmla="*/ 93980 w 99"/>
                                  <a:gd name="T17" fmla="*/ 89846 h 188"/>
                                  <a:gd name="T18" fmla="*/ 20884 w 99"/>
                                  <a:gd name="T19" fmla="*/ 89846 h 188"/>
                                  <a:gd name="T20" fmla="*/ 20884 w 99"/>
                                  <a:gd name="T21" fmla="*/ 157939 h 188"/>
                                  <a:gd name="T22" fmla="*/ 93980 w 99"/>
                                  <a:gd name="T23" fmla="*/ 157939 h 188"/>
                                  <a:gd name="T24" fmla="*/ 93980 w 99"/>
                                  <a:gd name="T25" fmla="*/ 177800 h 188"/>
                                  <a:gd name="T26" fmla="*/ 0 w 99"/>
                                  <a:gd name="T27" fmla="*/ 177800 h 18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9" h="188">
                                    <a:moveTo>
                                      <a:pt x="0" y="188"/>
                                    </a:moveTo>
                                    <a:lnTo>
                                      <a:pt x="0" y="188"/>
                                    </a:lnTo>
                                    <a:lnTo>
                                      <a:pt x="0" y="0"/>
                                    </a:lnTo>
                                    <a:lnTo>
                                      <a:pt x="99" y="0"/>
                                    </a:lnTo>
                                    <a:lnTo>
                                      <a:pt x="99" y="21"/>
                                    </a:lnTo>
                                    <a:lnTo>
                                      <a:pt x="22" y="21"/>
                                    </a:lnTo>
                                    <a:lnTo>
                                      <a:pt x="22" y="75"/>
                                    </a:lnTo>
                                    <a:lnTo>
                                      <a:pt x="99" y="75"/>
                                    </a:lnTo>
                                    <a:lnTo>
                                      <a:pt x="99" y="95"/>
                                    </a:lnTo>
                                    <a:lnTo>
                                      <a:pt x="22" y="95"/>
                                    </a:lnTo>
                                    <a:lnTo>
                                      <a:pt x="22" y="167"/>
                                    </a:lnTo>
                                    <a:lnTo>
                                      <a:pt x="99" y="167"/>
                                    </a:lnTo>
                                    <a:lnTo>
                                      <a:pt x="99" y="188"/>
                                    </a:lnTo>
                                    <a:lnTo>
                                      <a:pt x="0" y="188"/>
                                    </a:lnTo>
                                    <a:close/>
                                  </a:path>
                                </a:pathLst>
                              </a:custGeom>
                              <a:solidFill>
                                <a:srgbClr val="FEFEFE"/>
                              </a:solidFill>
                              <a:ln w="0">
                                <a:solidFill>
                                  <a:srgbClr val="000000"/>
                                </a:solidFill>
                                <a:round/>
                                <a:headEnd/>
                                <a:tailEnd/>
                              </a:ln>
                            </wps:spPr>
                            <wps:bodyPr rot="0" vert="horz" wrap="square" lIns="91440" tIns="45720" rIns="91440" bIns="45720" anchor="t" anchorCtr="0" upright="1">
                              <a:noAutofit/>
                            </wps:bodyPr>
                          </wps:wsp>
                          <wps:wsp>
                            <wps:cNvPr id="346" name="Freeform 318"/>
                            <wps:cNvSpPr>
                              <a:spLocks noEditPoints="1"/>
                            </wps:cNvSpPr>
                            <wps:spPr bwMode="auto">
                              <a:xfrm>
                                <a:off x="55987" y="25533"/>
                                <a:ext cx="1150" cy="1778"/>
                              </a:xfrm>
                              <a:custGeom>
                                <a:avLst/>
                                <a:gdLst>
                                  <a:gd name="T0" fmla="*/ 0 w 121"/>
                                  <a:gd name="T1" fmla="*/ 177800 h 188"/>
                                  <a:gd name="T2" fmla="*/ 0 w 121"/>
                                  <a:gd name="T3" fmla="*/ 177800 h 188"/>
                                  <a:gd name="T4" fmla="*/ 0 w 121"/>
                                  <a:gd name="T5" fmla="*/ 0 h 188"/>
                                  <a:gd name="T6" fmla="*/ 41795 w 121"/>
                                  <a:gd name="T7" fmla="*/ 0 h 188"/>
                                  <a:gd name="T8" fmla="*/ 68391 w 121"/>
                                  <a:gd name="T9" fmla="*/ 1891 h 188"/>
                                  <a:gd name="T10" fmla="*/ 82639 w 121"/>
                                  <a:gd name="T11" fmla="*/ 9457 h 188"/>
                                  <a:gd name="T12" fmla="*/ 94988 w 121"/>
                                  <a:gd name="T13" fmla="*/ 25535 h 188"/>
                                  <a:gd name="T14" fmla="*/ 99737 w 121"/>
                                  <a:gd name="T15" fmla="*/ 48233 h 188"/>
                                  <a:gd name="T16" fmla="*/ 87389 w 121"/>
                                  <a:gd name="T17" fmla="*/ 81334 h 188"/>
                                  <a:gd name="T18" fmla="*/ 51293 w 121"/>
                                  <a:gd name="T19" fmla="*/ 92683 h 188"/>
                                  <a:gd name="T20" fmla="*/ 47494 w 121"/>
                                  <a:gd name="T21" fmla="*/ 92683 h 188"/>
                                  <a:gd name="T22" fmla="*/ 114935 w 121"/>
                                  <a:gd name="T23" fmla="*/ 177800 h 188"/>
                                  <a:gd name="T24" fmla="*/ 88338 w 121"/>
                                  <a:gd name="T25" fmla="*/ 177800 h 188"/>
                                  <a:gd name="T26" fmla="*/ 23747 w 121"/>
                                  <a:gd name="T27" fmla="*/ 92683 h 188"/>
                                  <a:gd name="T28" fmla="*/ 20897 w 121"/>
                                  <a:gd name="T29" fmla="*/ 92683 h 188"/>
                                  <a:gd name="T30" fmla="*/ 20897 w 121"/>
                                  <a:gd name="T31" fmla="*/ 177800 h 188"/>
                                  <a:gd name="T32" fmla="*/ 0 w 121"/>
                                  <a:gd name="T33" fmla="*/ 177800 h 188"/>
                                  <a:gd name="T34" fmla="*/ 20897 w 121"/>
                                  <a:gd name="T35" fmla="*/ 17969 h 188"/>
                                  <a:gd name="T36" fmla="*/ 20897 w 121"/>
                                  <a:gd name="T37" fmla="*/ 17969 h 188"/>
                                  <a:gd name="T38" fmla="*/ 20897 w 121"/>
                                  <a:gd name="T39" fmla="*/ 77551 h 188"/>
                                  <a:gd name="T40" fmla="*/ 37045 w 121"/>
                                  <a:gd name="T41" fmla="*/ 77551 h 188"/>
                                  <a:gd name="T42" fmla="*/ 70291 w 121"/>
                                  <a:gd name="T43" fmla="*/ 70931 h 188"/>
                                  <a:gd name="T44" fmla="*/ 78840 w 121"/>
                                  <a:gd name="T45" fmla="*/ 49179 h 188"/>
                                  <a:gd name="T46" fmla="*/ 70291 w 121"/>
                                  <a:gd name="T47" fmla="*/ 24589 h 188"/>
                                  <a:gd name="T48" fmla="*/ 37045 w 121"/>
                                  <a:gd name="T49" fmla="*/ 17969 h 188"/>
                                  <a:gd name="T50" fmla="*/ 20897 w 121"/>
                                  <a:gd name="T51" fmla="*/ 17969 h 18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21" h="188">
                                    <a:moveTo>
                                      <a:pt x="0" y="188"/>
                                    </a:moveTo>
                                    <a:lnTo>
                                      <a:pt x="0" y="188"/>
                                    </a:lnTo>
                                    <a:lnTo>
                                      <a:pt x="0" y="0"/>
                                    </a:lnTo>
                                    <a:lnTo>
                                      <a:pt x="44" y="0"/>
                                    </a:lnTo>
                                    <a:cubicBezTo>
                                      <a:pt x="57" y="0"/>
                                      <a:pt x="66" y="1"/>
                                      <a:pt x="72" y="2"/>
                                    </a:cubicBezTo>
                                    <a:cubicBezTo>
                                      <a:pt x="77" y="4"/>
                                      <a:pt x="83" y="6"/>
                                      <a:pt x="87" y="10"/>
                                    </a:cubicBezTo>
                                    <a:cubicBezTo>
                                      <a:pt x="93" y="14"/>
                                      <a:pt x="97" y="20"/>
                                      <a:pt x="100" y="27"/>
                                    </a:cubicBezTo>
                                    <a:cubicBezTo>
                                      <a:pt x="103" y="34"/>
                                      <a:pt x="105" y="42"/>
                                      <a:pt x="105" y="51"/>
                                    </a:cubicBezTo>
                                    <a:cubicBezTo>
                                      <a:pt x="105" y="67"/>
                                      <a:pt x="100" y="78"/>
                                      <a:pt x="92" y="86"/>
                                    </a:cubicBezTo>
                                    <a:cubicBezTo>
                                      <a:pt x="83" y="94"/>
                                      <a:pt x="71" y="98"/>
                                      <a:pt x="54" y="98"/>
                                    </a:cubicBezTo>
                                    <a:lnTo>
                                      <a:pt x="50" y="98"/>
                                    </a:lnTo>
                                    <a:lnTo>
                                      <a:pt x="121" y="188"/>
                                    </a:lnTo>
                                    <a:lnTo>
                                      <a:pt x="93" y="188"/>
                                    </a:lnTo>
                                    <a:lnTo>
                                      <a:pt x="25" y="98"/>
                                    </a:lnTo>
                                    <a:lnTo>
                                      <a:pt x="22" y="98"/>
                                    </a:lnTo>
                                    <a:lnTo>
                                      <a:pt x="22" y="188"/>
                                    </a:lnTo>
                                    <a:lnTo>
                                      <a:pt x="0" y="188"/>
                                    </a:lnTo>
                                    <a:close/>
                                    <a:moveTo>
                                      <a:pt x="22" y="19"/>
                                    </a:moveTo>
                                    <a:lnTo>
                                      <a:pt x="22" y="19"/>
                                    </a:lnTo>
                                    <a:lnTo>
                                      <a:pt x="22" y="82"/>
                                    </a:lnTo>
                                    <a:lnTo>
                                      <a:pt x="39" y="82"/>
                                    </a:lnTo>
                                    <a:cubicBezTo>
                                      <a:pt x="56" y="82"/>
                                      <a:pt x="68" y="80"/>
                                      <a:pt x="74" y="75"/>
                                    </a:cubicBezTo>
                                    <a:cubicBezTo>
                                      <a:pt x="80" y="71"/>
                                      <a:pt x="83" y="63"/>
                                      <a:pt x="83" y="52"/>
                                    </a:cubicBezTo>
                                    <a:cubicBezTo>
                                      <a:pt x="83" y="40"/>
                                      <a:pt x="80" y="31"/>
                                      <a:pt x="74" y="26"/>
                                    </a:cubicBezTo>
                                    <a:cubicBezTo>
                                      <a:pt x="67" y="21"/>
                                      <a:pt x="56" y="19"/>
                                      <a:pt x="39" y="19"/>
                                    </a:cubicBezTo>
                                    <a:lnTo>
                                      <a:pt x="22" y="19"/>
                                    </a:lnTo>
                                    <a:close/>
                                  </a:path>
                                </a:pathLst>
                              </a:custGeom>
                              <a:solidFill>
                                <a:srgbClr val="FEFEFE"/>
                              </a:solidFill>
                              <a:ln w="0">
                                <a:solidFill>
                                  <a:srgbClr val="000000"/>
                                </a:solidFill>
                                <a:round/>
                                <a:headEnd/>
                                <a:tailEnd/>
                              </a:ln>
                            </wps:spPr>
                            <wps:bodyPr rot="0" vert="horz" wrap="square" lIns="91440" tIns="45720" rIns="91440" bIns="45720" anchor="t" anchorCtr="0" upright="1">
                              <a:noAutofit/>
                            </wps:bodyPr>
                          </wps:wsp>
                          <wps:wsp>
                            <wps:cNvPr id="347" name="Freeform 319"/>
                            <wps:cNvSpPr>
                              <a:spLocks noEditPoints="1"/>
                            </wps:cNvSpPr>
                            <wps:spPr bwMode="auto">
                              <a:xfrm>
                                <a:off x="55676" y="19856"/>
                                <a:ext cx="673" cy="667"/>
                              </a:xfrm>
                              <a:custGeom>
                                <a:avLst/>
                                <a:gdLst>
                                  <a:gd name="T0" fmla="*/ 34129 w 71"/>
                                  <a:gd name="T1" fmla="*/ 0 h 71"/>
                                  <a:gd name="T2" fmla="*/ 34129 w 71"/>
                                  <a:gd name="T3" fmla="*/ 0 h 71"/>
                                  <a:gd name="T4" fmla="*/ 67310 w 71"/>
                                  <a:gd name="T5" fmla="*/ 32868 h 71"/>
                                  <a:gd name="T6" fmla="*/ 34129 w 71"/>
                                  <a:gd name="T7" fmla="*/ 66675 h 71"/>
                                  <a:gd name="T8" fmla="*/ 0 w 71"/>
                                  <a:gd name="T9" fmla="*/ 32868 h 71"/>
                                  <a:gd name="T10" fmla="*/ 34129 w 71"/>
                                  <a:gd name="T11" fmla="*/ 0 h 71"/>
                                  <a:gd name="T12" fmla="*/ 34129 w 71"/>
                                  <a:gd name="T13" fmla="*/ 0 h 71"/>
                                  <a:gd name="T14" fmla="*/ 34129 w 71"/>
                                  <a:gd name="T15" fmla="*/ 4695 h 71"/>
                                  <a:gd name="T16" fmla="*/ 34129 w 71"/>
                                  <a:gd name="T17" fmla="*/ 4695 h 71"/>
                                  <a:gd name="T18" fmla="*/ 6636 w 71"/>
                                  <a:gd name="T19" fmla="*/ 32868 h 71"/>
                                  <a:gd name="T20" fmla="*/ 34129 w 71"/>
                                  <a:gd name="T21" fmla="*/ 61980 h 71"/>
                                  <a:gd name="T22" fmla="*/ 60674 w 71"/>
                                  <a:gd name="T23" fmla="*/ 32868 h 71"/>
                                  <a:gd name="T24" fmla="*/ 34129 w 71"/>
                                  <a:gd name="T25" fmla="*/ 4695 h 71"/>
                                  <a:gd name="T26" fmla="*/ 34129 w 71"/>
                                  <a:gd name="T27" fmla="*/ 4695 h 71"/>
                                  <a:gd name="T28" fmla="*/ 27493 w 71"/>
                                  <a:gd name="T29" fmla="*/ 52589 h 71"/>
                                  <a:gd name="T30" fmla="*/ 27493 w 71"/>
                                  <a:gd name="T31" fmla="*/ 52589 h 71"/>
                                  <a:gd name="T32" fmla="*/ 21805 w 71"/>
                                  <a:gd name="T33" fmla="*/ 52589 h 71"/>
                                  <a:gd name="T34" fmla="*/ 21805 w 71"/>
                                  <a:gd name="T35" fmla="*/ 15025 h 71"/>
                                  <a:gd name="T36" fmla="*/ 32233 w 71"/>
                                  <a:gd name="T37" fmla="*/ 14086 h 71"/>
                                  <a:gd name="T38" fmla="*/ 43609 w 71"/>
                                  <a:gd name="T39" fmla="*/ 16904 h 71"/>
                                  <a:gd name="T40" fmla="*/ 47401 w 71"/>
                                  <a:gd name="T41" fmla="*/ 25355 h 71"/>
                                  <a:gd name="T42" fmla="*/ 39817 w 71"/>
                                  <a:gd name="T43" fmla="*/ 33807 h 71"/>
                                  <a:gd name="T44" fmla="*/ 39817 w 71"/>
                                  <a:gd name="T45" fmla="*/ 34746 h 71"/>
                                  <a:gd name="T46" fmla="*/ 46453 w 71"/>
                                  <a:gd name="T47" fmla="*/ 43198 h 71"/>
                                  <a:gd name="T48" fmla="*/ 48349 w 71"/>
                                  <a:gd name="T49" fmla="*/ 52589 h 71"/>
                                  <a:gd name="T50" fmla="*/ 42661 w 71"/>
                                  <a:gd name="T51" fmla="*/ 52589 h 71"/>
                                  <a:gd name="T52" fmla="*/ 39817 w 71"/>
                                  <a:gd name="T53" fmla="*/ 43198 h 71"/>
                                  <a:gd name="T54" fmla="*/ 31285 w 71"/>
                                  <a:gd name="T55" fmla="*/ 36624 h 71"/>
                                  <a:gd name="T56" fmla="*/ 27493 w 71"/>
                                  <a:gd name="T57" fmla="*/ 36624 h 71"/>
                                  <a:gd name="T58" fmla="*/ 27493 w 71"/>
                                  <a:gd name="T59" fmla="*/ 52589 h 71"/>
                                  <a:gd name="T60" fmla="*/ 27493 w 71"/>
                                  <a:gd name="T61" fmla="*/ 31929 h 71"/>
                                  <a:gd name="T62" fmla="*/ 27493 w 71"/>
                                  <a:gd name="T63" fmla="*/ 31929 h 71"/>
                                  <a:gd name="T64" fmla="*/ 32233 w 71"/>
                                  <a:gd name="T65" fmla="*/ 31929 h 71"/>
                                  <a:gd name="T66" fmla="*/ 40765 w 71"/>
                                  <a:gd name="T67" fmla="*/ 25355 h 71"/>
                                  <a:gd name="T68" fmla="*/ 32233 w 71"/>
                                  <a:gd name="T69" fmla="*/ 18782 h 71"/>
                                  <a:gd name="T70" fmla="*/ 27493 w 71"/>
                                  <a:gd name="T71" fmla="*/ 19721 h 71"/>
                                  <a:gd name="T72" fmla="*/ 27493 w 71"/>
                                  <a:gd name="T73" fmla="*/ 31929 h 7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1" h="71">
                                    <a:moveTo>
                                      <a:pt x="36" y="0"/>
                                    </a:moveTo>
                                    <a:lnTo>
                                      <a:pt x="36" y="0"/>
                                    </a:lnTo>
                                    <a:cubicBezTo>
                                      <a:pt x="55" y="0"/>
                                      <a:pt x="71" y="15"/>
                                      <a:pt x="71" y="35"/>
                                    </a:cubicBezTo>
                                    <a:cubicBezTo>
                                      <a:pt x="71" y="55"/>
                                      <a:pt x="55" y="71"/>
                                      <a:pt x="36" y="71"/>
                                    </a:cubicBezTo>
                                    <a:cubicBezTo>
                                      <a:pt x="16" y="71"/>
                                      <a:pt x="0" y="55"/>
                                      <a:pt x="0" y="35"/>
                                    </a:cubicBezTo>
                                    <a:cubicBezTo>
                                      <a:pt x="0" y="15"/>
                                      <a:pt x="16" y="0"/>
                                      <a:pt x="36" y="0"/>
                                    </a:cubicBezTo>
                                    <a:close/>
                                    <a:moveTo>
                                      <a:pt x="36" y="5"/>
                                    </a:moveTo>
                                    <a:lnTo>
                                      <a:pt x="36" y="5"/>
                                    </a:lnTo>
                                    <a:cubicBezTo>
                                      <a:pt x="20" y="5"/>
                                      <a:pt x="7" y="19"/>
                                      <a:pt x="7" y="35"/>
                                    </a:cubicBezTo>
                                    <a:cubicBezTo>
                                      <a:pt x="7" y="52"/>
                                      <a:pt x="20" y="66"/>
                                      <a:pt x="36" y="66"/>
                                    </a:cubicBezTo>
                                    <a:cubicBezTo>
                                      <a:pt x="52" y="66"/>
                                      <a:pt x="64" y="52"/>
                                      <a:pt x="64" y="35"/>
                                    </a:cubicBezTo>
                                    <a:cubicBezTo>
                                      <a:pt x="64" y="19"/>
                                      <a:pt x="52" y="5"/>
                                      <a:pt x="36" y="5"/>
                                    </a:cubicBezTo>
                                    <a:close/>
                                    <a:moveTo>
                                      <a:pt x="29" y="56"/>
                                    </a:moveTo>
                                    <a:lnTo>
                                      <a:pt x="29" y="56"/>
                                    </a:lnTo>
                                    <a:lnTo>
                                      <a:pt x="23" y="56"/>
                                    </a:lnTo>
                                    <a:lnTo>
                                      <a:pt x="23" y="16"/>
                                    </a:lnTo>
                                    <a:cubicBezTo>
                                      <a:pt x="26" y="16"/>
                                      <a:pt x="29" y="15"/>
                                      <a:pt x="34" y="15"/>
                                    </a:cubicBezTo>
                                    <a:cubicBezTo>
                                      <a:pt x="40" y="15"/>
                                      <a:pt x="44" y="17"/>
                                      <a:pt x="46" y="18"/>
                                    </a:cubicBezTo>
                                    <a:cubicBezTo>
                                      <a:pt x="49" y="20"/>
                                      <a:pt x="50" y="23"/>
                                      <a:pt x="50" y="27"/>
                                    </a:cubicBezTo>
                                    <a:cubicBezTo>
                                      <a:pt x="50" y="32"/>
                                      <a:pt x="46" y="35"/>
                                      <a:pt x="42" y="36"/>
                                    </a:cubicBezTo>
                                    <a:lnTo>
                                      <a:pt x="42" y="37"/>
                                    </a:lnTo>
                                    <a:cubicBezTo>
                                      <a:pt x="46" y="37"/>
                                      <a:pt x="48" y="40"/>
                                      <a:pt x="49" y="46"/>
                                    </a:cubicBezTo>
                                    <a:cubicBezTo>
                                      <a:pt x="50" y="52"/>
                                      <a:pt x="51" y="55"/>
                                      <a:pt x="51" y="56"/>
                                    </a:cubicBezTo>
                                    <a:lnTo>
                                      <a:pt x="45" y="56"/>
                                    </a:lnTo>
                                    <a:cubicBezTo>
                                      <a:pt x="44" y="55"/>
                                      <a:pt x="43" y="51"/>
                                      <a:pt x="42" y="46"/>
                                    </a:cubicBezTo>
                                    <a:cubicBezTo>
                                      <a:pt x="41" y="41"/>
                                      <a:pt x="39" y="39"/>
                                      <a:pt x="33" y="39"/>
                                    </a:cubicBezTo>
                                    <a:lnTo>
                                      <a:pt x="29" y="39"/>
                                    </a:lnTo>
                                    <a:lnTo>
                                      <a:pt x="29" y="56"/>
                                    </a:lnTo>
                                    <a:close/>
                                    <a:moveTo>
                                      <a:pt x="29" y="34"/>
                                    </a:moveTo>
                                    <a:lnTo>
                                      <a:pt x="29" y="34"/>
                                    </a:lnTo>
                                    <a:lnTo>
                                      <a:pt x="34" y="34"/>
                                    </a:lnTo>
                                    <a:cubicBezTo>
                                      <a:pt x="39" y="34"/>
                                      <a:pt x="43" y="32"/>
                                      <a:pt x="43" y="27"/>
                                    </a:cubicBezTo>
                                    <a:cubicBezTo>
                                      <a:pt x="43" y="24"/>
                                      <a:pt x="41" y="20"/>
                                      <a:pt x="34" y="20"/>
                                    </a:cubicBezTo>
                                    <a:cubicBezTo>
                                      <a:pt x="32" y="20"/>
                                      <a:pt x="30" y="20"/>
                                      <a:pt x="29" y="21"/>
                                    </a:cubicBezTo>
                                    <a:lnTo>
                                      <a:pt x="29" y="34"/>
                                    </a:lnTo>
                                    <a:close/>
                                  </a:path>
                                </a:pathLst>
                              </a:custGeom>
                              <a:solidFill>
                                <a:schemeClr val="bg1">
                                  <a:lumMod val="100000"/>
                                  <a:lumOff val="0"/>
                                </a:schemeClr>
                              </a:solidFill>
                              <a:ln w="0">
                                <a:solidFill>
                                  <a:schemeClr val="bg1">
                                    <a:lumMod val="100000"/>
                                    <a:lumOff val="0"/>
                                  </a:schemeClr>
                                </a:solidFill>
                                <a:round/>
                                <a:headEnd/>
                                <a:tailEnd/>
                              </a:ln>
                            </wps:spPr>
                            <wps:bodyPr rot="0" vert="horz" wrap="square" lIns="91440" tIns="45720" rIns="91440" bIns="45720" anchor="t" anchorCtr="0" upright="1">
                              <a:noAutofit/>
                            </wps:bodyPr>
                          </wps:wsp>
                          <wps:wsp>
                            <wps:cNvPr id="348" name="Freeform 324" descr="yoc_091609_0153"/>
                            <wps:cNvSpPr>
                              <a:spLocks/>
                            </wps:cNvSpPr>
                            <wps:spPr bwMode="auto">
                              <a:xfrm>
                                <a:off x="32004" y="9372"/>
                                <a:ext cx="7385" cy="7265"/>
                              </a:xfrm>
                              <a:custGeom>
                                <a:avLst/>
                                <a:gdLst>
                                  <a:gd name="T0" fmla="*/ 369253 w 1302"/>
                                  <a:gd name="T1" fmla="*/ 726440 h 1301"/>
                                  <a:gd name="T2" fmla="*/ 369253 w 1302"/>
                                  <a:gd name="T3" fmla="*/ 726440 h 1301"/>
                                  <a:gd name="T4" fmla="*/ 738505 w 1302"/>
                                  <a:gd name="T5" fmla="*/ 363499 h 1301"/>
                                  <a:gd name="T6" fmla="*/ 369253 w 1302"/>
                                  <a:gd name="T7" fmla="*/ 0 h 1301"/>
                                  <a:gd name="T8" fmla="*/ 0 w 1302"/>
                                  <a:gd name="T9" fmla="*/ 363499 h 1301"/>
                                  <a:gd name="T10" fmla="*/ 369253 w 1302"/>
                                  <a:gd name="T11" fmla="*/ 726440 h 130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02" h="1301">
                                    <a:moveTo>
                                      <a:pt x="651" y="1301"/>
                                    </a:moveTo>
                                    <a:lnTo>
                                      <a:pt x="651" y="1301"/>
                                    </a:lnTo>
                                    <a:cubicBezTo>
                                      <a:pt x="1010" y="1301"/>
                                      <a:pt x="1302" y="1010"/>
                                      <a:pt x="1302" y="651"/>
                                    </a:cubicBezTo>
                                    <a:cubicBezTo>
                                      <a:pt x="1302" y="291"/>
                                      <a:pt x="1010" y="0"/>
                                      <a:pt x="651" y="0"/>
                                    </a:cubicBezTo>
                                    <a:cubicBezTo>
                                      <a:pt x="291" y="0"/>
                                      <a:pt x="0" y="291"/>
                                      <a:pt x="0" y="651"/>
                                    </a:cubicBezTo>
                                    <a:cubicBezTo>
                                      <a:pt x="0" y="1010"/>
                                      <a:pt x="291" y="1301"/>
                                      <a:pt x="651" y="1301"/>
                                    </a:cubicBezTo>
                                    <a:close/>
                                  </a:path>
                                </a:pathLst>
                              </a:custGeom>
                              <a:blipFill dpi="0" rotWithShape="1">
                                <a:blip r:embed="rId9"/>
                                <a:srcRect/>
                                <a:stretch>
                                  <a:fillRect/>
                                </a:stretch>
                              </a:blipFill>
                              <a:ln w="635">
                                <a:solidFill>
                                  <a:schemeClr val="bg2">
                                    <a:lumMod val="100000"/>
                                    <a:lumOff val="0"/>
                                  </a:schemeClr>
                                </a:solidFill>
                                <a:round/>
                                <a:headEnd/>
                                <a:tailEnd/>
                              </a:ln>
                            </wps:spPr>
                            <wps:bodyPr rot="0" vert="horz" wrap="square" lIns="91440" tIns="45720" rIns="91440" bIns="45720" anchor="t" anchorCtr="0" upright="1">
                              <a:noAutofit/>
                            </wps:bodyPr>
                          </wps:wsp>
                        </wpg:grpSp>
                        <wps:wsp>
                          <wps:cNvPr id="349" name="Freeform 327"/>
                          <wps:cNvSpPr>
                            <a:spLocks/>
                          </wps:cNvSpPr>
                          <wps:spPr bwMode="auto">
                            <a:xfrm>
                              <a:off x="4533" y="27133"/>
                              <a:ext cx="1486" cy="4178"/>
                            </a:xfrm>
                            <a:custGeom>
                              <a:avLst/>
                              <a:gdLst>
                                <a:gd name="T0" fmla="*/ 0 w 157"/>
                                <a:gd name="T1" fmla="*/ 0 h 442"/>
                                <a:gd name="T2" fmla="*/ 0 w 157"/>
                                <a:gd name="T3" fmla="*/ 0 h 442"/>
                                <a:gd name="T4" fmla="*/ 56786 w 157"/>
                                <a:gd name="T5" fmla="*/ 0 h 442"/>
                                <a:gd name="T6" fmla="*/ 56786 w 157"/>
                                <a:gd name="T7" fmla="*/ 370564 h 442"/>
                                <a:gd name="T8" fmla="*/ 148590 w 157"/>
                                <a:gd name="T9" fmla="*/ 370564 h 442"/>
                                <a:gd name="T10" fmla="*/ 148590 w 157"/>
                                <a:gd name="T11" fmla="*/ 417830 h 442"/>
                                <a:gd name="T12" fmla="*/ 0 w 157"/>
                                <a:gd name="T13" fmla="*/ 417830 h 442"/>
                                <a:gd name="T14" fmla="*/ 0 w 157"/>
                                <a:gd name="T15" fmla="*/ 0 h 44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7" h="442">
                                  <a:moveTo>
                                    <a:pt x="0" y="0"/>
                                  </a:moveTo>
                                  <a:lnTo>
                                    <a:pt x="0" y="0"/>
                                  </a:lnTo>
                                  <a:lnTo>
                                    <a:pt x="60" y="0"/>
                                  </a:lnTo>
                                  <a:lnTo>
                                    <a:pt x="60" y="392"/>
                                  </a:lnTo>
                                  <a:lnTo>
                                    <a:pt x="157" y="392"/>
                                  </a:lnTo>
                                  <a:lnTo>
                                    <a:pt x="157" y="442"/>
                                  </a:lnTo>
                                  <a:lnTo>
                                    <a:pt x="0" y="442"/>
                                  </a:lnTo>
                                  <a:lnTo>
                                    <a:pt x="0" y="0"/>
                                  </a:lnTo>
                                  <a:close/>
                                </a:path>
                              </a:pathLst>
                            </a:custGeom>
                            <a:solidFill>
                              <a:srgbClr val="3B463C"/>
                            </a:solidFill>
                            <a:ln w="0">
                              <a:solidFill>
                                <a:srgbClr val="000000"/>
                              </a:solidFill>
                              <a:round/>
                              <a:headEnd/>
                              <a:tailEnd/>
                            </a:ln>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2F5DDC1D" id="Canvas 221" o:spid="_x0000_s1026" editas="canvas" style="position:absolute;margin-left:-90pt;margin-top:-1in;width:607pt;height:786pt;z-index:-251665921" coordsize="77089,998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dLAAAAAFJnaHRsb25nAAAK8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E4QklNBAwAAAAAFSsAAAABAAAAoAAA&#10;AGsAAAHgAADIoAAAFQ8AGAAB/9j/4AAQSkZJRgABAgAASABIAAD/7QAMQWRvYmVfQ00AAf/uAA5B&#10;ZG9iZQBkgAAAAAH/2wCEAAwICAgJCAwJCQwRCwoLERUPDAwPFRgTExUTExgRDAwMDAwMEQwMDAwM&#10;DAwMDAwMDAwMDAwMDAwMDAwMDAwMDAwBDQsLDQ4NEA4OEBQODg4UFA4ODg4UEQwMDAwMEREMDAwM&#10;DAwRDAwMDAwMDAwMDAwMDAwMDAwMDAwMDAwMDAwMDP/AABEIAGs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PD94cGFja2V0IGVuZD0ndyc/Pv/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bAEMAAgEBAgEBAgICAgICAgIDBQMDAwMDBgQEAwUHBgcHBwYHBwgJCwkICAoIBwcKDQoKCwwM&#10;DAwHCQ4PDQwOCwwMDP/bAEMBAgICAwMDBgMDBgwIBwgMDAwMDAwMDAwMDAwMDAwMDAwMDAwMDAwM&#10;DAwMDAwMDAwMDAwMDAwMDAwMDAwMDAwMDP/AABEIB0sK8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rwAAAAAFJnaHRsb25nAAAHSw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8P3hwYWNrZXQgZW5kPSd3Jz8+/+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9sAQwACAQEC&#10;AQECAgICAgICAgMFAwMDAwMGBAQDBQcGBwcHBgcHCAkLCQgICggHBwoNCgoLDAwMDAcJDg8NDA4L&#10;DAwM/9sAQwECAgIDAwMGAwMGDAgHCAwMDAwMDAwMDAwMDAwMDAwMDAwMDAwMDAwMDAwMDAwMDAwM&#10;DAwMDAwMDAwMDAwMDAwM/8AAEQgHOAb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7089;height:99822;visibility:visible;mso-wrap-style:square">
                  <v:fill o:detectmouseclick="t"/>
                  <v:path o:connecttype="none"/>
                </v:shape>
                <v:shape id="Freeform 223" o:spid="_x0000_s1028" style="position:absolute;left:4534;top:57360;width:40678;height:38887;visibility:visible;mso-wrap-style:square;v-text-anchor:top" coordsize="4300,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QNfsMA&#10;AADaAAAADwAAAGRycy9kb3ducmV2LnhtbERPTWsCMRC9F/ofwhR6KZpVqy2rUaxoVfCiLdjjdDPu&#10;Lm4mSxJ1/fdGKPQ0PN7njCaNqcSZnC8tK+i0ExDEmdUl5wq+vxatdxA+IGusLJOCK3mYjB8fRphq&#10;e+EtnXchFzGEfYoKihDqVEqfFWTQt21NHLmDdQZDhC6X2uElhptKdpNkIA2WHBsKrGlWUHbcnYyC&#10;xc/H68tvf7/uu3r+uVl23nrdvVPq+amZDkEEasK/+M+90nE+3F+5Xz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QNfsMAAADaAAAADwAAAAAAAAAAAAAAAACYAgAAZHJzL2Rv&#10;d25yZXYueG1sUEsFBgAAAAAEAAQA9QAAAIgDAAAAAA==&#10;" path="m2150,4300r,c3337,4300,4300,3337,4300,2150,4300,963,3337,,2150,,963,,,963,,2150,,3337,963,4300,2150,4300xe" fillcolor="#f4f7e8" stroked="f" strokeweight="0">
                  <v:path arrowok="t" o:connecttype="custom" o:connectlocs="1924074130,2147483646;1924074130,2147483646;2147483646,1839933883;1924074130,0;0,1839933883;1924074130,2147483646" o:connectangles="0,0,0,0,0,0"/>
                </v:shape>
                <v:group id="Group 10" o:spid="_x0000_s1029" style="position:absolute;left:4533;top:6243;width:66764;height:85507" coordorigin="4533,4343" coordsize="66763,85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222" o:spid="_x0000_s1030" style="position:absolute;left:51873;top:72330;width:17513;height:17520;visibility:visible;mso-wrap-style:square;v-text-anchor:top" coordsize="1851,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JsEA&#10;AADaAAAADwAAAGRycy9kb3ducmV2LnhtbESPQWuDQBSE74X8h+UFemvW2lBa4ypBEJJjbcj51X1V&#10;U/etuBs1/74bKPQ4zMw3TJovphcTja6zrOB5E4Egrq3uuFFw+iyf3kA4j6yxt0wKbuQgz1YPKSba&#10;zvxBU+UbESDsElTQej8kUrq6JYNuYwfi4H3b0aAPcmykHnEOcNPLOIpepcGOw0KLAxUt1T/V1SiY&#10;Lgf5XuI2NvZLY3Xu+uJ0LJV6XC/7HQhPi/8P/7UPWsEL3K+EGyC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cPibBAAAA2gAAAA8AAAAAAAAAAAAAAAAAmAIAAGRycy9kb3du&#10;cmV2LnhtbFBLBQYAAAAABAAEAPUAAACGAwAAAAA=&#10;" path="m925,1851r,c1436,1851,1851,1437,1851,926,1851,415,1436,,925,,414,,,415,,926v,511,414,925,925,925xe" fillcolor="#ecece9" stroked="f" strokeweight="0">
                    <v:path arrowok="t" o:connecttype="custom" o:connectlocs="8280517,16582618;8280517,16582618;16569985,8295791;8280517,0;0,8295791;8280517,16582618" o:connectangles="0,0,0,0,0,0"/>
                  </v:shape>
                  <v:shape id="Freeform 224" o:spid="_x0000_s1031" style="position:absolute;left:32365;top:54762;width:12764;height:12770;visibility:visible;mso-wrap-style:square;v-text-anchor:top" coordsize="1349,1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PolcIA&#10;AADaAAAADwAAAGRycy9kb3ducmV2LnhtbESPUWvCQBCE34X+h2MLvunFNqhETykFoSi0aPsDltya&#10;HOb2Qm6ryb/3hEIfh5n5hllve9+oK3XRBTYwm2agiMtgHVcGfr53kyWoKMgWm8BkYKAI283TaI2F&#10;DTc+0vUklUoQjgUaqEXaQutY1uQxTkNLnLxz6DxKkl2lbYe3BPeNfsmyufboOC3U2NJ7TeXl9OsN&#10;yGEueRh2l9f9/ks+jwtn88EZM37u31aghHr5D/+1P6yBHB5X0g3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o+iVwgAAANoAAAAPAAAAAAAAAAAAAAAAAJgCAABkcnMvZG93&#10;bnJldi54bWxQSwUGAAAAAAQABAD1AAAAhwMAAAAA&#10;" path="m675,1349r,c1047,1349,1349,1047,1349,674,1349,302,1047,,675,,302,,,302,,674v,373,302,675,675,675xe" fillcolor="#fefefe" strokeweight="0">
                    <v:path arrowok="t" o:connecttype="custom" o:connectlocs="6042775,12088286;6042775,12088286;12076599,6039661;6042775,0;0,6039661;6042775,12088286" o:connectangles="0,0,0,0,0,0"/>
                  </v:shape>
                  <v:shape id="Freeform 225" o:spid="_x0000_s1032" style="position:absolute;left:32365;top:54762;width:12764;height:12770;visibility:visible;mso-wrap-style:square;v-text-anchor:top" coordsize="1349,1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J8b0A&#10;AADaAAAADwAAAGRycy9kb3ducmV2LnhtbESPwQrCMBBE74L/EFbwIprqQaQapQiCeLMV8bg0a1ts&#10;NrWJWv/eCILHYWbeMKtNZ2rxpNZVlhVMJxEI4tzqigsFp2w3XoBwHlljbZkUvMnBZt3vrTDW9sVH&#10;eqa+EAHCLkYFpfdNLKXLSzLoJrYhDt7VtgZ9kG0hdYuvADe1nEXRXBqsOCyU2NC2pPyWPoyC9OSN&#10;Hh0y3N8v9/MIuyRrOFFqOOiSJQhPnf+Hf+29VjCH75VwA+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VmJ8b0AAADaAAAADwAAAAAAAAAAAAAAAACYAgAAZHJzL2Rvd25yZXYu&#10;eG1sUEsFBgAAAAAEAAQA9QAAAIIDAAAAAA==&#10;" path="m675,1349r,c1047,1349,1349,1047,1349,674,1349,302,1047,,675,,302,,,302,,674v,373,302,675,675,675l675,1349xe" filled="f" strokecolor="#edf1d9" strokeweight="4.9pt">
                    <v:stroke joinstyle="miter"/>
                    <v:path arrowok="t" o:connecttype="custom" o:connectlocs="6042775,12088286;6042775,12088286;12076599,6039661;6042775,0;0,6039661;6042775,12088286;6042775,12088286" o:connectangles="0,0,0,0,0,0,0"/>
                  </v:shape>
                  <v:shape id="Freeform 226" o:spid="_x0000_s1033" style="position:absolute;left:11544;top:20745;width:1486;height:4178;visibility:visible;mso-wrap-style:square;v-text-anchor:top" coordsize="157,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tqr8A&#10;AADaAAAADwAAAGRycy9kb3ducmV2LnhtbERPyWrDMBC9B/oPYgq9JXJzMMaNYtpCsSn0kIWcB2tq&#10;m1ojISle/r46FHp8vP1QLWYUE/kwWFbwvMtAELdWD9wpuF4+tgWIEJE1jpZJwUoBquPD5oCltjOf&#10;aDrHTqQQDiUq6GN0pZSh7clg2FlHnLhv6w3GBH0ntcc5hZtR7rMslwYHTg09Onrvqf05340CdG+u&#10;uH81tz1+rnm4TrXv6lqpp8fl9QVEpCX+i//cjVaQtqYr6QbI4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2qvwAAANoAAAAPAAAAAAAAAAAAAAAAAJgCAABkcnMvZG93bnJl&#10;di54bWxQSwUGAAAAAAQABAD1AAAAhAMAAAAA&#10;" path="m,l,,60,r,392l157,392r,50l,442,,xe" fillcolor="#3b463c" strokeweight="0">
                    <v:path arrowok="t" o:connecttype="custom" o:connectlocs="0,0;0,0;537478,0;537478,3502752;1406400,3502752;1406400,3949533;0,3949533;0,0" o:connectangles="0,0,0,0,0,0,0,0"/>
                  </v:shape>
                  <v:shape id="Freeform 227" o:spid="_x0000_s1034" style="position:absolute;left:13379;top:22123;width:1670;height:2838;visibility:visible;mso-wrap-style:square;v-text-anchor:top" coordsize="17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TLnMgA&#10;AADbAAAADwAAAGRycy9kb3ducmV2LnhtbESPS2vDQAyE74H+h0WFXEqy7ivEbjahGEIbWmhel9yE&#10;V7VNvVrHu0ncf18dCrlJzGjm02zRu0adqQu1ZwP34wQUceFtzaWB/W45moIKEdli45kM/FKAxfxm&#10;MMPM+gtv6LyNpZIQDhkaqGJsM61DUZHDMPYtsWjfvnMYZe1KbTu8SLhr9EOSTLTDmqWhwpbyioqf&#10;7ckZ+Ejzp8fV3dsxPa4P+edmvUpPX8/GDG/71xdQkfp4Nf9fv1vBF3r5RQb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pMucyAAAANsAAAAPAAAAAAAAAAAAAAAAAJgCAABk&#10;cnMvZG93bnJldi54bWxQSwUGAAAAAAQABAD1AAAAjQMAAAAA&#10;" path="m,l,,55,r,198c55,216,58,229,63,237v5,8,14,12,25,12c101,249,110,245,115,238v4,-7,7,-19,7,-37l122,177,122,r55,l177,177v,41,-3,69,-10,83c155,287,128,300,88,300v-32,,-54,-8,-68,-24c7,260,,233,,195l,xe" fillcolor="#3b463c" strokeweight="0">
                    <v:path arrowok="t" o:connecttype="custom" o:connectlocs="0,0;0,0;489621,0;489621,1772217;560837,2121291;783400,2228691;1023757,2130241;1086076,1799065;1086076,1584257;1086076,0;1575697,0;1575697,1584257;1486677,2327151;783400,2685174;178048,2470356;0,1745361;0,0" o:connectangles="0,0,0,0,0,0,0,0,0,0,0,0,0,0,0,0,0"/>
                  </v:shape>
                  <v:shape id="Freeform 228" o:spid="_x0000_s1035" style="position:absolute;left:15640;top:22078;width:1657;height:2845;visibility:visible;mso-wrap-style:square;v-text-anchor:top" coordsize="175,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8tpMEA&#10;AADbAAAADwAAAGRycy9kb3ducmV2LnhtbERP32vCMBB+H+x/CCf4tqZONrZqlCEThOHDuomvR3M2&#10;pc2lJLHW/94Ig73dx/fzluvRdmIgHxrHCmZZDoK4crrhWsHvz/bpDUSIyBo7x6TgSgHWq8eHJRba&#10;XfibhjLWIoVwKFCBibEvpAyVIYshcz1x4k7OW4wJ+lpqj5cUbjv5nOev0mLDqcFgTxtDVVuerYL3&#10;l84cD9X10Jjh6zTIfUvt5lOp6WT8WICINMZ/8Z97p9P8Odx/SQ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LaTBAAAA2wAAAA8AAAAAAAAAAAAAAAAAmAIAAGRycy9kb3du&#10;cmV2LnhtbFBLBQYAAAAABAAEAPUAAACGAwAAAAA=&#10;" path="m,5r,l54,5r,34c70,13,90,,115,v24,,41,9,51,28c172,39,175,60,175,90r,211l120,301r,-198c120,83,118,69,113,60,108,52,100,48,88,48v-6,,-11,1,-16,3c68,53,65,57,62,62v-3,4,-5,11,-6,19c55,88,54,98,54,109r,192l,301,,5xe" fillcolor="#3b463c" strokeweight="0">
                    <v:path arrowok="t" o:connecttype="custom" o:connectlocs="0,44669;0,44669;484232,44669;484232,348394;1031241,0;1488564,250124;1569274,803972;1569274,2688856;1076075,2688856;1076075,920107;1013298,535985;789120,428792;645643,455588;555976,553849;502166,723575;484232,973708;484232,2688856;0,2688856;0,44669" o:connectangles="0,0,0,0,0,0,0,0,0,0,0,0,0,0,0,0,0,0,0"/>
                  </v:shape>
                  <v:shape id="Freeform 229" o:spid="_x0000_s1036" style="position:absolute;left:17780;top:22078;width:1244;height:2883;visibility:visible;mso-wrap-style:square;v-text-anchor:top" coordsize="132,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F6MEA&#10;AADbAAAADwAAAGRycy9kb3ducmV2LnhtbERPTWvCQBC9F/oflhG81Y0itUZXKaKSa7WHHMfsmAR3&#10;Z2N2jdFf3y0UepvH+5zlurdGdNT62rGC8SgBQVw4XXOp4Pu4e/sA4QOyRuOYFDzIw3r1+rLEVLs7&#10;f1F3CKWIIexTVFCF0KRS+qIii37kGuLInV1rMUTYllK3eI/h1shJkrxLizXHhgob2lRUXA43q8Bc&#10;5dnn+1nGsyLbdvNT/TT5Q6nhoP9cgAjUh3/xnzvTcf4Ufn+JB8j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vhejBAAAA2wAAAA8AAAAAAAAAAAAAAAAAmAIAAGRycy9kb3du&#10;cmV2LnhtbFBLBQYAAAAABAAEAPUAAACGAwAAAAA=&#10;" path="m132,10r,l132,66c125,57,115,52,105,52,75,52,60,85,60,150v,69,14,104,44,104c113,254,122,250,132,243r,51c118,302,103,305,88,305,29,305,,255,,156,,102,7,63,22,38,36,12,59,,89,v15,,29,3,43,10l132,10xe" fillcolor="#3b463c" strokeweight="0">
                    <v:path arrowok="t" o:connecttype="custom" o:connectlocs="1172941,89345;1172941,89345;1172941,589682;933019,464598;533158,1340189;924132,2269384;1172941,2171107;1172941,2626772;781958,2725049;0,1393793;195487,339513;790845,0;1172941,89345;1172941,89345" o:connectangles="0,0,0,0,0,0,0,0,0,0,0,0,0,0"/>
                  </v:shape>
                  <v:shape id="Freeform 230" o:spid="_x0000_s1037" style="position:absolute;left:19443;top:20326;width:1658;height:4597;visibility:visible;mso-wrap-style:square;v-text-anchor:top" coordsize="17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22g8MA&#10;AADbAAAADwAAAGRycy9kb3ducmV2LnhtbESPQYvCMBCF78L+hzAL3jR1UdGuUaS0i+DJ6sHj0My2&#10;1WZSmqx2/70RBG8zvDfve7Pa9KYRN+pcbVnBZByBIC6srrlUcDpmowUI55E1NpZJwT852Kw/BiuM&#10;tb3zgW65L0UIYRejgsr7NpbSFRUZdGPbEgft13YGfVi7UuoO7yHcNPIriubSYM2BUGFLSUXFNf8z&#10;gZtdzj/7hT7Op0m6THWSZtvzVanhZ7/9BuGp92/z63qnQ/0ZPH8JA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22g8MAAADbAAAADwAAAAAAAAAAAAAAAACYAgAAZHJzL2Rv&#10;d25yZXYueG1sUEsFBgAAAAAEAAQA9QAAAIgDAAAAAA==&#10;" path="m,l,,55,r,224c70,198,91,185,115,185v24,,42,9,52,28c173,224,175,245,175,275r,211l121,486,120,288v,-20,-2,-34,-7,-43c109,237,100,233,89,233v-7,,-12,1,-16,3c69,238,65,242,62,247v-2,4,-4,11,-5,19c55,273,55,283,55,294r,192l,486,,xe" fillcolor="#3b463c" strokeweight="0">
                    <v:path arrowok="t" o:connecttype="custom" o:connectlocs="0,0;0,0;493497,0;493497,2004301;1031863,1655336;1498444,1905873;1570221,2460634;1570221,4348611;1085696,4348611;1076724,2576959;1013910,2192201;798569,2084825;655005,2111669;556311,2210098;511441,2380101;493497,2630638;493497,4348611;0,4348611;0,0" o:connectangles="0,0,0,0,0,0,0,0,0,0,0,0,0,0,0,0,0,0,0"/>
                  </v:shape>
                  <v:shape id="Freeform 231" o:spid="_x0000_s1038" style="position:absolute;left:22802;top:21037;width:2471;height:3905;visibility:visible;mso-wrap-style:square;v-text-anchor:top" coordsize="26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oA7sIA&#10;AADbAAAADwAAAGRycy9kb3ducmV2LnhtbESPy6rCMBCG98J5hzCCG9HUyxGpRjkIgi4E9bhxNzZj&#10;W20mpYla394IgrsZ5pv/Mp3XphB3qlxuWUGvG4EgTqzOOVVw+F92xiCcR9ZYWCYFT3Iwn/00phhr&#10;++Ad3fc+FUGEXYwKMu/LWEqXZGTQdW1JHG5nWxn0Ya1SqSt8BHFTyH4UjaTBnINDhiUtMkqu+5tR&#10;MNjcLsffxQmHy8D014P2do1tpVrN+m8CwlPtv/Dne6VD/BG8u4QB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gDuwgAAANsAAAAPAAAAAAAAAAAAAAAAAJgCAABkcnMvZG93&#10;bnJldi54bWxQSwUGAAAAAAQABAD1AAAAhwMAAAAA&#10;" path="m223,241r,l261,271r-47,66l261,411r-65,l175,377v-22,24,-47,36,-76,36c72,413,49,403,29,382,9,361,,336,,306,,286,4,268,13,250,23,232,39,212,61,189,38,151,26,116,26,84,26,59,34,39,50,23,66,8,87,,112,v25,,45,7,60,22c187,36,195,55,195,79v,20,-5,38,-14,54c176,141,170,151,161,161v-8,11,-19,23,-32,36l187,292r36,-51xm104,153r,c113,144,120,137,125,130v6,-7,10,-12,13,-17c144,103,147,92,147,80v,-10,-3,-19,-9,-26c132,48,125,45,115,45v-9,,-18,4,-25,11c83,64,80,73,80,83v,15,8,38,24,70xm89,234r,c67,258,56,281,56,303v,17,4,31,14,43c80,358,92,364,105,364v16,,31,-10,45,-28l89,234xe" fillcolor="#3b463c" strokeweight="0">
                    <v:path arrowok="t" o:connecttype="custom" o:connectlocs="1998111,2154700;1998111,2154700;2338598,2422915;1917468,3013005;2338598,3674614;1756190,3674614;1568025,3370630;887051,3692494;259843,3415334;0,2735845;116478,2235163;546564,1689787;232965,751018;448008,205632;1003538,0;1541147,196697;1747224,706313;1621790,1189106;1442581,1439451;1155860,1761306;1675546,2610677;1998111,2154700;931851,1367922;931851,1367922;1120016,1162291;1236504,1010298;1317138,715248;1236504,482792;1030416,402328;806417,500682;716808,742073;931851,1367922;931851,1367922;797451,2092116;797451,2092116;501764,2709020;627208,3093469;940817,3254406;1344025,3004061;797451,2092116" o:connectangles="0,0,0,0,0,0,0,0,0,0,0,0,0,0,0,0,0,0,0,0,0,0,0,0,0,0,0,0,0,0,0,0,0,0,0,0,0,0,0,0"/>
                    <o:lock v:ext="edit" verticies="t"/>
                  </v:shape>
                  <v:shape id="Freeform 233" o:spid="_x0000_s1039" style="position:absolute;left:6502;top:28511;width:1689;height:2889;visibility:visible;mso-wrap-style:square;v-text-anchor:top" coordsize="179,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jhcMA&#10;AADbAAAADwAAAGRycy9kb3ducmV2LnhtbERPTWvCQBC9C/0PyxR6Kc1GKaamWUUFQUQP2vbQ25Cd&#10;ZoPZ2ZDdxvjvu0LB2zze5xSLwTaip87XjhWMkxQEcel0zZWCz4/NyxsIH5A1No5JwZU8LOYPowJz&#10;7S58pP4UKhFD2OeowITQ5lL60pBFn7iWOHI/rrMYIuwqqTu8xHDbyEmaTqXFmmODwZbWhsrz6dcq&#10;eP3ezfj5avaHcP6arLJU9wPPlHp6HJbvIAIN4S7+d291nJ/B7Zd4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ijhcMAAADbAAAADwAAAAAAAAAAAAAAAACYAgAAZHJzL2Rv&#10;d25yZXYueG1sUEsFBgAAAAAEAAQA9QAAAIgDAAAAAA==&#10;" path="m126,201r,l177,201v-4,70,-33,104,-86,104c75,305,62,302,50,297,39,291,30,281,22,269,15,257,9,241,6,222,2,203,,180,,154,,101,8,63,22,38,37,12,59,,90,v59,,89,52,89,157l179,163r-125,c54,227,67,258,92,258v23,,34,-19,34,-57xm123,124r,c121,93,117,72,113,63,108,52,100,46,89,46,77,46,69,52,65,63v-5,9,-9,30,-11,61l123,124xe" fillcolor="#3b463c" strokeweight="0">
                    <v:path arrowok="t" o:connecttype="custom" o:connectlocs="1121892,1803551;1121892,1803551;1575988,1803551;810248,2736735;445198,2664956;195886,2413707;53425,1991989;0,1381823;195886,340968;801350,0;1593793,1408743;1593793,1462582;480808,1462582;819156,2315008;1121892,1803551;1121892,1803551;1095180,1112644;1095180,1112644;1006134,565297;792443,412758;578751,565297;480808,1112644;1095180,1112644" o:connectangles="0,0,0,0,0,0,0,0,0,0,0,0,0,0,0,0,0,0,0,0,0,0,0"/>
                    <o:lock v:ext="edit" verticies="t"/>
                  </v:shape>
                  <v:shape id="Freeform 234" o:spid="_x0000_s1040" style="position:absolute;left:8553;top:28511;width:1702;height:2889;visibility:visible;mso-wrap-style:square;v-text-anchor:top" coordsize="18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j9MMA&#10;AADbAAAADwAAAGRycy9kb3ducmV2LnhtbESPQYvCQAyF78L+hyHC3nSqKyJdRxFB7GFR1P0BoRPb&#10;YifT7Uy1++/NQfCW8F7e+7Jc965Wd2pD5dnAZJyAIs69rbgw8HvZjRagQkS2WHsmA/8UYL36GCwx&#10;tf7BJ7qfY6EkhEOKBsoYm1TrkJfkMIx9Qyza1bcOo6xtoW2LDwl3tZ4myVw7rFgaSmxoW1J+O3fO&#10;QPe1ybqf7TQks2z/5/VhccxCbsznsN98g4rUx7f5dZ1ZwRdY+UUG0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Fj9MMAAADbAAAADwAAAAAAAAAAAAAAAACYAgAAZHJzL2Rv&#10;d25yZXYueG1sUEsFBgAAAAAEAAQA9QAAAIgDAAAAAA==&#10;" path="m180,5r,l180,301r-54,l126,263v-8,16,-16,27,-24,33c94,302,84,305,71,305,47,305,29,293,17,268,6,242,,203,,149,,98,6,60,17,36,29,12,47,,71,v23,,41,13,55,38l126,5r54,xm57,151r,c57,190,59,218,64,233v6,15,15,23,28,23c105,256,113,248,119,232v6,-17,8,-43,8,-79c127,117,125,91,119,73,113,57,105,49,92,49,79,49,70,57,65,72v-6,14,-8,41,-8,79xe" fillcolor="#3b463c" strokeweight="0">
                    <v:path arrowok="t" o:connecttype="custom" o:connectlocs="1609146,44860;1609146,44860;1609146,2700846;1126403,2700846;1126403,2359877;911847,2655976;634723,2736735;151979,2404737;0,1336963;151979,323028;634723,0;1126403,340968;1126403,44860;1609146,44860;509560,1354913;509560,1354913;572137,2090689;822454,2297068;1063826,2081709;1135338,1372853;1063826,655026;822454,439668;581082,646047;509560,1354913;509560,1354913" o:connectangles="0,0,0,0,0,0,0,0,0,0,0,0,0,0,0,0,0,0,0,0,0,0,0,0,0"/>
                    <o:lock v:ext="edit" verticies="t"/>
                  </v:shape>
                  <v:shape id="Freeform 235" o:spid="_x0000_s1041" style="position:absolute;left:10852;top:28492;width:1124;height:2870;visibility:visible;mso-wrap-style:square;v-text-anchor:top" coordsize="119,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4YqsMA&#10;AADbAAAADwAAAGRycy9kb3ducmV2LnhtbERPS2vCQBC+F/oflhF6040eqqZuQimIgZ58tfQ2zU6T&#10;0OxszG6T6K93BaG3+fies0oHU4uOWldZVjCdRCCIc6srLhQc9uvxAoTzyBpry6TgTA7S5PFhhbG2&#10;PW+p2/lChBB2MSoovW9iKV1ekkE3sQ1x4H5sa9AH2BZSt9iHcFPLWRQ9S4MVh4YSG3orKf/d/RkF&#10;2Uehv7e6Hy6bzy6anxbZ8evdKvU0Gl5fQHga/L/47s50mL+E2y/hAJl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4YqsMAAADbAAAADwAAAAAAAAAAAAAAAACYAgAAZHJzL2Rv&#10;d25yZXYueG1sUEsFBgAAAAAEAAQA9QAAAIgDAAAAAA==&#10;" path="m,7r,l54,7r,37c64,28,73,17,82,11,91,4,104,1,119,r,57c115,56,112,56,109,56,89,56,75,61,67,71,59,81,54,99,54,123r,180l,303,,7xe" fillcolor="#3b463c" strokeweight="0">
                    <v:path arrowok="t" o:connecttype="custom" o:connectlocs="0,62808;0,62808;481743,62808;481743,394781;731535,98698;1061613,0;1061613,511428;972402,502458;597713,637045;481743,1103605;481743,2718638;0,2718638;0,62808" o:connectangles="0,0,0,0,0,0,0,0,0,0,0,0,0"/>
                  </v:shape>
                  <v:shape id="Freeform 236" o:spid="_x0000_s1042" style="position:absolute;left:12325;top:28511;width:1670;height:2851;visibility:visible;mso-wrap-style:square;v-text-anchor:top" coordsize="176,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0DCb0A&#10;AADbAAAADwAAAGRycy9kb3ducmV2LnhtbERPuwrCMBTdBf8hXMFNUzuoVFMRUXFw8LW4XZprW9rc&#10;lCZq/XszCI6H816uOlOLF7WutKxgMo5AEGdWl5wruF13ozkI55E11pZJwYccrNJ+b4mJtm8+0+vi&#10;cxFC2CWooPC+SaR0WUEG3dg2xIF72NagD7DNpW7xHcJNLeMomkqDJYeGAhvaFJRVl6dRgPvtM99N&#10;7OZ+6qLpNZ4fZ9X6qNRw0K0XIDx1/i/+uQ9aQRzWhy/hB8j0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K0DCb0AAADbAAAADwAAAAAAAAAAAAAAAACYAgAAZHJzL2Rvd25yZXYu&#10;eG1sUEsFBgAAAAAEAAQA9QAAAIIDAAAAAA==&#10;" path="m,5r,l55,5r,34c71,13,91,,116,v24,,41,9,51,28c173,39,176,60,176,90r,211l121,301r,-198c121,83,119,69,114,60,109,52,101,48,89,48v-6,,-11,1,-16,3c69,53,66,57,63,61v-3,5,-5,12,-6,20c56,88,55,98,55,109r,192l,301,,5xe" fillcolor="#3b463c" strokeweight="0">
                    <v:path arrowok="t" o:connecttype="custom" o:connectlocs="0,44858;0,44858;495202,44858;495202,349906;1044424,0;1503617,251210;1584650,807468;1584650,2700541;1089447,2700541;1089447,924103;1026424,538318;801325,430653;657268,457571;567231,547288;513212,726721;495202,977940;495202,2700541;0,2700541;0,44858" o:connectangles="0,0,0,0,0,0,0,0,0,0,0,0,0,0,0,0,0,0,0"/>
                  </v:shape>
                  <v:shape id="Freeform 237" o:spid="_x0000_s1043" style="position:absolute;left:15621;top:27222;width:1352;height:4178;visibility:visible;mso-wrap-style:square;v-text-anchor:top" coordsize="14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hzsQA&#10;AADbAAAADwAAAGRycy9kb3ducmV2LnhtbESPT2vCQBTE7wW/w/IEL0U3CVJK6ipV8c+tGKXnR/Y1&#10;Ccm+jdk1xm/vFgo9DjPzG2axGkwjeupcZVlBPItAEOdWV1wouJx303cQziNrbCyTggc5WC1HLwtM&#10;tb3zifrMFyJA2KWooPS+TaV0eUkG3cy2xMH7sZ1BH2RXSN3hPcBNI5MoepMGKw4LJba0KSmvs5tR&#10;MP8+XF73ZOqm3ibr62Me91+nnVKT8fD5AcLT4P/Df+2jVpDE8Psl/AC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v4c7EAAAA2wAAAA8AAAAAAAAAAAAAAAAAmAIAAGRycy9k&#10;b3ducmV2LnhtbFBLBQYAAAAABAAEAPUAAACJAwAAAAA=&#10;" path="m129,13r,l129,64c116,54,102,49,87,49v-5,,-10,1,-14,3c69,53,65,56,62,59v-3,3,-5,6,-7,10c53,73,52,78,52,82v,14,13,31,38,51c101,141,109,148,116,155v7,7,12,13,16,19c139,186,143,202,143,220v,26,-8,48,-23,64c105,299,84,307,58,307v-16,,-32,-4,-48,-14l10,240v16,12,31,18,45,18c80,258,93,246,93,221v,-9,-3,-17,-7,-23c84,194,80,191,76,186,71,182,66,177,59,172,36,154,20,139,12,127,4,114,,99,,81,,57,7,38,22,22,37,7,56,,80,v17,,33,4,49,13l129,13xe" fillcolor="#3b463c" strokeweight="0">
                    <v:path arrowok="t" o:connecttype="custom" o:connectlocs="1153577,240786;1153577,240786;1153577,1185422;777996,907579;652799,963158;554433,1092812;491835,1278033;465012,1518819;804828,2463441;1037324,2870939;1180409,3222857;1278775,4074870;1073100,5260293;518667,5686299;89421,5426991;89421,4445310;491835,4778720;831650,4093392;769052,3667386;679631,3445122;527611,3185813;107309,2352309;0,1500297;196730,407484;715397,0;1153577,240786;1153577,240786" o:connectangles="0,0,0,0,0,0,0,0,0,0,0,0,0,0,0,0,0,0,0,0,0,0,0,0,0,0,0"/>
                  </v:shape>
                  <v:shape id="Freeform 238" o:spid="_x0000_s1044" style="position:absolute;left:17259;top:28511;width:1683;height:2889;visibility:visible;mso-wrap-style:square;v-text-anchor:top" coordsize="178,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wzsQA&#10;AADbAAAADwAAAGRycy9kb3ducmV2LnhtbESPQWvCQBSE74X+h+UVvNVNc2glZiNatCp4qRXE2yP7&#10;TIK7b0N2jfHfdwsFj8PMfMPks8Ea0VPnG8cK3sYJCOLS6YYrBYef1esEhA/IGo1jUnAnD7Pi+SnH&#10;TLsbf1O/D5WIEPYZKqhDaDMpfVmTRT92LXH0zq6zGKLsKqk7vEW4NTJNkndpseG4UGNLnzWVl/3V&#10;KpCntdt9LVLjzPaot/0qOV4+lkqNXob5FESgITzC/+2NVpCm8Pcl/gB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ZMM7EAAAA2wAAAA8AAAAAAAAAAAAAAAAAmAIAAGRycy9k&#10;b3ducmV2LnhtbFBLBQYAAAAABAAEAPUAAACJAwAAAAA=&#10;" path="m125,201r,l176,201v-4,70,-32,104,-85,104c75,305,61,302,50,297,38,291,29,281,22,269,14,257,9,241,5,222,2,203,,180,,154,,101,7,63,22,38,36,12,59,,89,v60,,89,52,89,157l178,163r-125,c53,227,66,258,91,258v23,,34,-19,34,-57xm123,124r,c120,93,117,72,112,63,107,52,99,46,88,46,77,46,69,52,64,63v-5,9,-8,30,-11,61l123,124xe" fillcolor="#3b463c" strokeweight="0">
                    <v:path arrowok="t" o:connecttype="custom" o:connectlocs="1117313,1803551;1117313,1803551;1573170,1803551;813400,2736735;446922,2664956;196646,2413707;44694,1991989;0,1381823;196646,340968;795530,0;1591050,1408743;1591050,1462582;473736,1462582;813400,2315008;1117313,1803551;1117313,1803551;1099434,1112644;1099434,1112644;1001111,565297;786585,412758;572059,565297;473736,1112644;1099434,1112644" o:connectangles="0,0,0,0,0,0,0,0,0,0,0,0,0,0,0,0,0,0,0,0,0,0,0"/>
                    <o:lock v:ext="edit" verticies="t"/>
                  </v:shape>
                  <v:shape id="Freeform 239" o:spid="_x0000_s1045" style="position:absolute;left:19405;top:28492;width:1124;height:2870;visibility:visible;mso-wrap-style:square;v-text-anchor:top" coordsize="119,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l/cQA&#10;AADbAAAADwAAAGRycy9kb3ducmV2LnhtbESPQWvCQBSE7wX/w/IEb3WjQpXUVUQQAz1p1dLba/aZ&#10;BLNvY3abpP56tyB4HGbmG2a+7EwpGqpdYVnBaBiBIE6tLjhTcPjcvM5AOI+ssbRMCv7IwXLRe5lj&#10;rG3LO2r2PhMBwi5GBbn3VSylS3My6Ia2Ig7e2dYGfZB1JnWNbYCbUo6j6E0aLDgs5FjROqf0sv81&#10;CpJTpn92uu1u268mml5nyfH7wyo16HerdxCeOv8MP9qJVjCewP+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65f3EAAAA2wAAAA8AAAAAAAAAAAAAAAAAmAIAAGRycy9k&#10;b3ducmV2LnhtbFBLBQYAAAAABAAEAPUAAACJAwAAAAA=&#10;" path="m,7r,l55,7r,37c64,28,74,17,83,11,92,4,104,1,119,r,57c115,56,112,56,110,56,90,56,76,61,67,71,59,81,55,99,55,123r,180l,303,,7xe" fillcolor="#3b463c" strokeweight="0">
                    <v:path arrowok="t" o:connecttype="custom" o:connectlocs="0,62808;0,62808;490659,62808;490659,394781;740452,98698;1061613,0;1061613,511428;981328,502458;597713,637045;490659,1103605;490659,2718638;0,2718638;0,62808" o:connectangles="0,0,0,0,0,0,0,0,0,0,0,0,0"/>
                  </v:shape>
                  <v:shape id="Freeform 240" o:spid="_x0000_s1046" style="position:absolute;left:20777;top:27368;width:711;height:3994;visibility:visible;mso-wrap-style:square;v-text-anchor:top" coordsize="75,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M/cMA&#10;AADbAAAADwAAAGRycy9kb3ducmV2LnhtbESPT4vCMBTE7wt+h/AEb2tqqSLVKP5B8CZrBT0+mrdt&#10;2ealJFHrtzcLC3scZuY3zHLdm1Y8yPnGsoLJOAFBXFrdcKXgUhw+5yB8QNbYWiYFL/KwXg0+lphr&#10;++QvepxDJSKEfY4K6hC6XEpf1mTQj21HHL1v6wyGKF0ltcNnhJtWpkkykwYbjgs1drSrqfw5342C&#10;aZYeb9l9Y7du7+fFNjSz03Wn1GjYbxYgAvXhP/zXPmoFaQa/X+IP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KM/cMAAADbAAAADwAAAAAAAAAAAAAAAACYAgAAZHJzL2Rv&#10;d25yZXYueG1sUEsFBgAAAAAEAAQA9QAAAIgDAAAAAA==&#10;" path="m12,126r,l67,126r,296l12,422r,-296xm38,r,c48,,56,3,64,11v7,7,11,16,11,26c75,47,71,56,64,63,56,70,48,74,37,74,27,74,18,70,11,63,4,56,,47,,36,,26,4,18,11,11,19,3,28,,38,xe" fillcolor="#3b463c" strokeweight="0">
                    <v:path arrowok="t" o:connecttype="custom" o:connectlocs="107873,1128703;107873,1128703;602302,1128703;602302,3780245;107873,3780245;107873,1128703;341602,0;341602,0;575332,98534;674218,331445;575332,564347;332615,662890;98886,564347;0,322482;98886,98534;341602,0;341602,0" o:connectangles="0,0,0,0,0,0,0,0,0,0,0,0,0,0,0,0,0"/>
                    <o:lock v:ext="edit" verticies="t"/>
                  </v:shape>
                  <v:shape id="Freeform 241" o:spid="_x0000_s1047" style="position:absolute;left:21894;top:28511;width:1683;height:2889;visibility:visible;mso-wrap-style:square;v-text-anchor:top" coordsize="178,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ousUA&#10;AADbAAAADwAAAGRycy9kb3ducmV2LnhtbESPT2vCQBTE7wW/w/IEb3XTgK2kbkIV/1TopVoQb4/s&#10;Mwnuvg3ZNabfvlso9DjMzG+YRTFYI3rqfONYwdM0AUFcOt1wpeDruHmcg/ABWaNxTAq+yUORjx4W&#10;mGl350/qD6ESEcI+QwV1CG0mpS9rsuinriWO3sV1FkOUXSV1h/cIt0amSfIsLTYcF2psaVVTeT3c&#10;rAJ53rmP7TI1zuxPet9vktP1Za3UZDy8vYIINIT/8F/7XStIZ/D7Jf4A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Ki6xQAAANsAAAAPAAAAAAAAAAAAAAAAAJgCAABkcnMv&#10;ZG93bnJldi54bWxQSwUGAAAAAAQABAD1AAAAigMAAAAA&#10;" path="m125,201r,l176,201v-4,70,-32,104,-86,104c75,305,61,302,50,297,38,291,29,281,21,269,14,257,9,241,5,222,1,203,,180,,154,,101,7,63,22,38,36,12,59,,89,v60,,89,52,89,157l178,163r-125,c53,227,66,258,91,258v23,,34,-19,34,-57xm122,124r,c120,93,117,72,112,63,107,52,99,46,88,46,77,46,69,52,64,63v-5,9,-8,30,-11,61l122,124xe" fillcolor="#3b463c" strokeweight="0">
                    <v:path arrowok="t" o:connecttype="custom" o:connectlocs="1117313,1803551;1117313,1803551;1573170,1803551;804465,2736735;446922,2664956;187711,2413707;44694,1991989;0,1381823;196646,340968;795530,0;1591050,1408743;1591050,1462582;473736,1462582;813400,2315008;1117313,1803551;1117313,1803551;1090499,1112644;1090499,1112644;1001111,565297;786585,412758;572059,565297;473736,1112644;1090499,1112644" o:connectangles="0,0,0,0,0,0,0,0,0,0,0,0,0,0,0,0,0,0,0,0,0,0,0"/>
                    <o:lock v:ext="edit" verticies="t"/>
                  </v:shape>
                  <v:shape id="Freeform 242" o:spid="_x0000_s1048" style="position:absolute;left:23907;top:28492;width:1353;height:2908;visibility:visible;mso-wrap-style:square;v-text-anchor:top" coordsize="14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5usUA&#10;AADbAAAADwAAAGRycy9kb3ducmV2LnhtbESPS2vDMBCE74X8B7GBXkoj24QQ3CghaXGbW8mDnhdr&#10;axtbK9dS/fj3VaCQ4zAz3zCb3Wga0VPnKssK4kUEgji3uuJCwfWSPa9BOI+ssbFMCiZysNvOHjaY&#10;ajvwifqzL0SAsEtRQel9m0rp8pIMuoVtiYP3bTuDPsiukLrDIcBNI5MoWkmDFYeFElt6LSmvz79G&#10;wfLr4/r0TqZu6rfk8DMt4/7zlCn1OB/3LyA8jf4e/m8ftYJkBbcv4Qf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xnm6xQAAANsAAAAPAAAAAAAAAAAAAAAAAJgCAABkcnMv&#10;ZG93bnJldi54bWxQSwUGAAAAAAQABAD1AAAAigMAAAAA&#10;" path="m129,13r,l129,64c115,54,101,49,87,49v-5,,-10,1,-14,3c69,53,65,56,62,59v-3,3,-6,6,-7,10c53,73,52,78,52,82v,14,13,31,38,51c100,141,109,148,116,155v7,7,12,13,16,19c139,186,143,202,143,220v,26,-8,48,-23,64c104,299,84,307,58,307v-16,,-32,-4,-48,-14l10,240v16,12,31,18,45,18c80,258,92,246,92,221v,-9,-2,-17,-6,-23c83,194,80,191,76,186,71,182,65,177,59,172,36,154,20,139,12,127,4,114,,99,,81,,57,7,38,22,22,37,7,56,,80,v17,,33,4,49,13l129,13xe" fillcolor="#3b463c" strokeweight="0">
                    <v:path arrowok="t" o:connecttype="custom" o:connectlocs="1154431,116652;1154431,116652;1154431,574297;778571,439695;653281,466616;554844,529427;492199,619167;465356,735819;805423,1193464;1038092,1390877;1181283,1561369;1279720,1974144;1073894,2548440;519051,2754833;89487,2629201;89487,2153616;492199,2315137;823315,1983123;769620,1776731;680133,1669050;528001,1543428;107388,1139623;0,726848;196876,197412;715926,0;1154431,116652;1154431,116652" o:connectangles="0,0,0,0,0,0,0,0,0,0,0,0,0,0,0,0,0,0,0,0,0,0,0,0,0,0,0"/>
                  </v:shape>
                  <v:shape id="Freeform 243" o:spid="_x0000_s1049" style="position:absolute;left:21553;top:40081;width:969;height:1238;visibility:visible;mso-wrap-style:square;v-text-anchor:top" coordsize="7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x9MUA&#10;AADbAAAADwAAAGRycy9kb3ducmV2LnhtbESPS2vDMBCE74X+B7GB3ho5LkmLGyWUvJqegmNDr4u1&#10;fhBr5VhK4v77qhDocZiZb5j5cjCtuFLvGssKJuMIBHFhdcOVgjzbPr+BcB5ZY2uZFPyQg+Xi8WGO&#10;ibY3Tul69JUIEHYJKqi97xIpXVGTQTe2HXHwStsb9EH2ldQ93gLctDKOopk02HBYqLGjVU3F6Xgx&#10;Ckp/yMvP9DvbndfDy+xrcphuYqnU02j4eAfhafD/4Xt7rxXEr/D3Jfw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bH0xQAAANsAAAAPAAAAAAAAAAAAAAAAAJgCAABkcnMv&#10;ZG93bnJldi54bWxQSwUGAAAAAAQABAD1AAAAigMAAAAA&#10;" path="m,110r,l,,26,c41,,52,4,60,11,71,22,76,36,76,55v,18,-4,32,-13,42c55,105,43,110,28,110l,110xm30,83r,c41,83,46,73,46,56,46,47,45,40,42,35,39,30,35,27,31,27r-1,l30,83xe" fillcolor="#3b463c" strokeweight="0">
                    <v:path arrowok="t" o:connecttype="custom" o:connectlocs="0,1393594;0,1393594;0,0;422420,0;974801,139365;1234748,696803;1023545,1228895;454907,1393594;0,1393594;487407,1051535;487407,1051535;747354,709464;682367,443418;503651,342059;487407,342059;487407,1051535" o:connectangles="0,0,0,0,0,0,0,0,0,0,0,0,0,0,0,0"/>
                    <o:lock v:ext="edit" verticies="t"/>
                  </v:shape>
                  <v:shape id="Freeform 244" o:spid="_x0000_s1050" style="position:absolute;left:22620;top:40081;width:889;height:1238;visibility:visible;mso-wrap-style:square;v-text-anchor:top" coordsize="8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2LsMEA&#10;AADbAAAADwAAAGRycy9kb3ducmV2LnhtbERPTWvCQBC9F/wPywi9FN3Ug5TUVURS0ENbmnjocciO&#10;SUh2NmRX3f77zqHQ4+N9b3bJDepGU+g8G3heZqCIa287bgycq7fFC6gQkS0OnsnADwXYbWcPG8yt&#10;v/MX3crYKAnhkKOBNsYx1zrULTkMSz8SC3fxk8MocGq0nfAu4W7Qqyxba4cdS0OLIx1aqvvy6qTE&#10;21P/8X4t1sk+9akqfPVZfBvzOE/7V1CRUvwX/7mP1sBKxsoX+QF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9i7DBAAAA2wAAAA8AAAAAAAAAAAAAAAAAmAIAAGRycy9kb3du&#10;cmV2LnhtbFBLBQYAAAAABAAEAPUAAACGAwAAAAA=&#10;" path="m86,110r,l55,110,53,96r-20,l31,110,,110,26,,63,,86,110xm50,72r,l48,59v,,,,-1,-2c47,56,47,52,46,45v,-1,,-2,,-3c45,40,45,38,45,36l44,26v,1,,2,,3c43,31,43,32,43,33v,3,,5,-1,6c42,41,42,41,42,42l40,55,37,72r13,xe" fillcolor="#3b463c" strokeweight="0">
                    <v:path arrowok="t" o:connecttype="custom" o:connectlocs="918978,1393594;918978,1393594;587722,1393594;566345,1216222;352633,1216222;331256,1393594;0,1393594;277833,0;673200,0;918978,1393594;534289,912170;534289,912170;512922,747471;502233,722137;491545,570110;491545,532104;480856,456090;470178,329398;470178,367405;459489,418084;448800,494097;448800,532104;427433,696803;395378,912170;534289,912170" o:connectangles="0,0,0,0,0,0,0,0,0,0,0,0,0,0,0,0,0,0,0,0,0,0,0,0,0"/>
                    <o:lock v:ext="edit" verticies="t"/>
                  </v:shape>
                  <v:shape id="Freeform 245" o:spid="_x0000_s1051" style="position:absolute;left:23598;top:40081;width:852;height:1238;visibility:visible;mso-wrap-style:square;v-text-anchor:top" coordsize="6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qOcUA&#10;AADbAAAADwAAAGRycy9kb3ducmV2LnhtbESPT2vCQBTE74LfYXmFXoJumkPQ6EaKbcFSKBp76PGR&#10;ffmD2bchuzXx23cLBY/DzPyG2e4m04krDa61rOBpGYMgLq1uuVbwdX5brEA4j6yxs0wKbuRgl89n&#10;W8y0HflE18LXIkDYZaig8b7PpHRlQwbd0vbEwavsYNAHOdRSDzgGuOlkEsepNNhyWGiwp31D5aX4&#10;MQreo8+0fzkfi+g40esHFuvKfHulHh+m5w0IT5O/h//bB60gWcPfl/A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6o5xQAAANsAAAAPAAAAAAAAAAAAAAAAAJgCAABkcnMv&#10;ZG93bnJldi54bWxQSwUGAAAAAAQABAD1AAAAigMAAAAA&#10;" path="m46,110r,l17,110r,-84l,26,,,64,r,26l46,26r,84xe" fillcolor="#3b463c" strokeweight="0">
                    <v:path arrowok="t" o:connecttype="custom" o:connectlocs="815084,1393594;815084,1393594;301222,1393594;301222,329398;0,329398;0,0;1134025,0;1134025,329398;815084,329398;815084,1393594" o:connectangles="0,0,0,0,0,0,0,0,0,0"/>
                  </v:shape>
                  <v:shape id="Freeform 246" o:spid="_x0000_s1052" style="position:absolute;left:24518;top:40081;width:673;height:1238;visibility:visible;mso-wrap-style:square;v-text-anchor:top" coordsize="5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Ndb4A&#10;AADbAAAADwAAAGRycy9kb3ducmV2LnhtbERPy6rCMBDdX/AfwgjurqkKUqpRVBDdqFjF9dCMbbGZ&#10;1CZq/XuzEFwezns6b00lntS40rKCQT8CQZxZXXKu4Hxa/8cgnEfWWFkmBW9yMJ91/qaYaPviIz1T&#10;n4sQwi5BBYX3dSKlywoy6Pq2Jg7c1TYGfYBNLnWDrxBuKjmMorE0WHJoKLCmVUHZLX0YBZzl8WG5&#10;2O+25SW2m3R3H7zNXalet11MQHhq/U/8dW+1glFYH76EHyBn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0cjXW+AAAA2wAAAA8AAAAAAAAAAAAAAAAAmAIAAGRycy9kb3ducmV2&#10;LnhtbFBLBQYAAAAABAAEAPUAAACDAwAAAAA=&#10;" path="m,110r,l,,55,r,26l29,26r,16l52,42r,24l29,66r,17l55,83r,27l,110xe" fillcolor="#3b463c" strokeweight="0">
                    <v:path arrowok="t" o:connecttype="custom" o:connectlocs="0,1393594;0,1393594;0,0;823630,0;823630,329398;434281,329398;434281,532104;778710,532104;778710,836156;434281,836156;434281,1051535;823630,1051535;823630,1393594;0,1393594" o:connectangles="0,0,0,0,0,0,0,0,0,0,0,0,0,0"/>
                  </v:shape>
                  <v:shape id="Freeform 257" o:spid="_x0000_s1053" style="position:absolute;left:21674;top:46132;width:711;height:1239;visibility:visible;mso-wrap-style:square;v-text-anchor:top" coordsize="7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0akcUA&#10;AADbAAAADwAAAGRycy9kb3ducmV2LnhtbESPQWvCQBSE7wX/w/KEXkrdpLVFU1cRS1AQConi+ZF9&#10;ZkOzb0N2q+m/d4VCj8PMfMMsVoNtxYV63zhWkE4SEMSV0w3XCo6H/HkGwgdkja1jUvBLHlbL0cMC&#10;M+2uXNClDLWIEPYZKjAhdJmUvjJk0U9cRxy9s+sthij7WuoerxFuW/mSJO/SYsNxwWBHG0PVd/lj&#10;FWz91366fXs6FfNEzj+LMjX5IVfqcTysP0AEGsJ/+K+90wpeU7h/i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RqRxQAAANsAAAAPAAAAAAAAAAAAAAAAAJgCAABkcnMv&#10;ZG93bnJldi54bWxQSwUGAAAAAAQABAD1AAAAigMAAAAA&#10;" path="m55,131r,l19,131r,-99l,32,,,75,r,32l55,32r,99xe" fillcolor="#3b463c" strokeweight="0">
                    <v:path arrowok="t" o:connecttype="custom" o:connectlocs="494429,1171139;494429,1171139;170801,1171139;170801,286077;0,286077;0,0;674218,0;674218,286077;494429,286077;494429,1171139" o:connectangles="0,0,0,0,0,0,0,0,0,0"/>
                  </v:shape>
                  <v:shape id="Freeform 258" o:spid="_x0000_s1054" style="position:absolute;left:22467;top:46132;width:331;height:1239;visibility:visible;mso-wrap-style:square;v-text-anchor:top" coordsize="3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mr6sUA&#10;AADcAAAADwAAAGRycy9kb3ducmV2LnhtbESPQWsCMRSE74X+h/AK3mq2HtSuxkWWFoRKtVbw+tg8&#10;dxc3L2mS6vrvG0HocZiZb5h50ZtOnMmH1rKCl2EGgriyuuVawf77/XkKIkRkjZ1lUnClAMXi8WGO&#10;ubYX/qLzLtYiQTjkqKCJ0eVShqohg2FoHXHyjtYbjEn6WmqPlwQ3nRxl2VgabDktNOiobKg67X6N&#10;gvWbWTu/KT+3W//xU7vDq+1brdTgqV/OQETq43/43l5pBePJCG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6avqxQAAANwAAAAPAAAAAAAAAAAAAAAAAJgCAABkcnMv&#10;ZG93bnJldi54bWxQSwUGAAAAAAQABAD1AAAAigMAAAAA&#10;" path="m35,131r,l,131,,,35,r,131xe" fillcolor="#3b463c" strokeweight="0">
                    <v:path arrowok="t" o:connecttype="custom" o:connectlocs="312275,1171139;312275,1171139;0,1171139;0,0;312275,0;312275,1171139" o:connectangles="0,0,0,0,0,0"/>
                  </v:shape>
                  <v:shape id="Freeform 259" o:spid="_x0000_s1055" style="position:absolute;left:22969;top:46132;width:1276;height:1239;visibility:visible;mso-wrap-style:square;v-text-anchor:top" coordsize="13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2ZMMA&#10;AADcAAAADwAAAGRycy9kb3ducmV2LnhtbESPwW7CMBBE70j9B2sr9QZOqRJowKC2UlCPQPoBq3hJ&#10;osbr1DZJ+vc1UiWOo5l5o9nuJ9OJgZxvLSt4XiQgiCurW64VfJXFfA3CB2SNnWVS8Ese9ruH2RZz&#10;bUc+0XAOtYgQ9jkqaELocyl91ZBBv7A9cfQu1hkMUbpaaodjhJtOLpMkkwZbjgsN9vTRUPV9vhoF&#10;a07TH6qXJnWhKI+H8vr67kmpp8fpbQMi0BTu4f/2p1aQrV7gdiYe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F2ZMMAAADcAAAADwAAAAAAAAAAAAAAAACYAgAAZHJzL2Rv&#10;d25yZXYueG1sUEsFBgAAAAAEAAQA9QAAAIgDAAAAAA==&#10;" path="m138,131r,l101,131,98,71,97,48v,4,-1,8,-1,13c95,65,95,69,94,73l83,131r-29,l45,73c44,69,44,63,43,55,42,54,42,51,42,48l41,72r-3,59l,131,16,,59,r8,44c67,48,68,52,68,56v1,4,1,9,2,14c70,61,71,54,73,48l82,r43,l138,131xe" fillcolor="#3b463c" strokeweight="0">
                    <v:path arrowok="t" o:connecttype="custom" o:connectlocs="1180161,1171139;1180161,1171139;863741,1171139;838082,634737;829529,429120;820986,545340;803880,652622;709807,1171139;461801,1171139;384834,652622;367728,491703;359176,429120;350632,643675;324973,1171139;0,1171139;136828,0;504566,0;572979,393359;581532,500641;598629,625799;624288,429120;701254,0;1068983,0;1180161,1171139" o:connectangles="0,0,0,0,0,0,0,0,0,0,0,0,0,0,0,0,0,0,0,0,0,0,0,0"/>
                  </v:shape>
                  <v:shape id="Freeform 260" o:spid="_x0000_s1056" style="position:absolute;left:24398;top:46132;width:616;height:1239;visibility:visible;mso-wrap-style:square;v-text-anchor:top" coordsize="6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6p4sIA&#10;AADcAAAADwAAAGRycy9kb3ducmV2LnhtbESPQWsCMRSE7wX/Q3iCt5pVxOpqFBEFLz1UBT0+N8/N&#10;4uZlSaKu/94UCj0OM/MNM1+2thYP8qFyrGDQz0AQF05XXCo4HrafExAhImusHZOCFwVYLjofc8y1&#10;e/IPPfaxFAnCIUcFJsYmlzIUhiyGvmuIk3d13mJM0pdSe3wmuK3lMMvG0mLFacFgQ2tDxW1/twqm&#10;55P5zhzRxnNxKV/DW5xONkr1uu1qBiJSG//Df+2dVjD+GsHvmXQE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qniwgAAANwAAAAPAAAAAAAAAAAAAAAAAJgCAABkcnMvZG93&#10;bnJldi54bWxQSwUGAAAAAAQABAD1AAAAhwMAAAAA&#10;" path="m,131r,l,,65,r,31l35,31r,19l62,50r,29l35,79r,20l65,99r,32l,131xe" fillcolor="#3b463c" strokeweight="0">
                    <v:path arrowok="t" o:connecttype="custom" o:connectlocs="0,1171139;0,1171139;0,0;583731,0;583731,277139;314321,277139;314321,446995;556788,446995;556788,706258;314321,706258;314321,885062;583731,885062;583731,1171139;0,1171139" o:connectangles="0,0,0,0,0,0,0,0,0,0,0,0,0,0"/>
                  </v:shape>
                  <v:shape id="Freeform 261" o:spid="_x0000_s1057" style="position:absolute;left:18351;top:52190;width:591;height:1238;visibility:visible;mso-wrap-style:square;v-text-anchor:top" coordsize="6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wOicEA&#10;AADcAAAADwAAAGRycy9kb3ducmV2LnhtbERPy4rCMBTdD/gP4QruxnREVKpRZAbBlVJf62tzbes0&#10;N7WJtvr1ZjEwy8N5zxatKcWDaldYVvDVj0AQp1YXnCk47FefExDOI2ssLZOCJzlYzDsfM4y1bTih&#10;x85nIoSwi1FB7n0VS+nSnAy6vq2IA3extUEfYJ1JXWMTwk0pB1E0kgYLDg05VvSdU/q7uxsFtysf&#10;18Pzjz4VG79NomT5SmyjVK/bLqcgPLX+X/znXmsFo3FYG86EIy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DonBAAAA3AAAAA8AAAAAAAAAAAAAAAAAmAIAAGRycy9kb3du&#10;cmV2LnhtbFBLBQYAAAAABAAEAPUAAACGAwAAAAA=&#10;" path="m62,131r,l,131,,,35,r,99l62,99r,32xe" fillcolor="#3b463c" strokeweight="0">
                    <v:path arrowok="t" o:connecttype="custom" o:connectlocs="562928,1170194;562928,1170194;0,1170194;0,0;317786,0;317786,884348;562928,884348;562928,1170194" o:connectangles="0,0,0,0,0,0,0,0"/>
                  </v:shape>
                  <v:shape id="Freeform 262" o:spid="_x0000_s1058" style="position:absolute;left:19005;top:52171;width:940;height:1276;visibility:visible;mso-wrap-style:square;v-text-anchor:top" coordsize="9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SrMUA&#10;AADcAAAADwAAAGRycy9kb3ducmV2LnhtbESPS4vCQBCE7wv+h6EFb+tEER/RUYIQkT3s4gO8Npk2&#10;CWZ6QmZM4r93Fhb2WFTVV9Rm15tKtNS40rKCyTgCQZxZXXKu4HpJP5cgnEfWWFkmBS9ysNsOPjYY&#10;a9vxidqzz0WAsItRQeF9HUvpsoIMurGtiYN3t41BH2STS91gF+CmktMomkuDJYeFAmvaF5Q9zk+j&#10;YJalx/bg25/vU7Kok/1t2n2lRqnRsE/WIDz1/j/81z5qBfPFCn7PhCMgt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ZKsxQAAANwAAAAPAAAAAAAAAAAAAAAAAJgCAABkcnMv&#10;ZG93bnJldi54bWxQSwUGAAAAAAQABAD1AAAAigMAAAAA&#10;" path="m99,68r,c99,88,94,104,85,116v-9,13,-21,19,-35,19c37,135,26,130,17,121,5,109,,91,,67,,43,6,26,18,14,27,4,37,,49,,64,,76,6,85,18v9,13,14,29,14,50xm62,68r,c62,45,58,33,50,33v-5,,-8,3,-10,9c37,48,36,56,36,67v,11,1,20,3,26c42,99,45,102,49,102v4,,7,-3,10,-9c61,87,62,79,62,68xe" fillcolor="#3b463c" strokeweight="0">
                    <v:path arrowok="t" o:connecttype="custom" o:connectlocs="892335,607660;892335,607660;766147,1036603;450678,1206387;153229,1081282;0,598728;162240,125105;441658,0;766147,160852;892335,607660;892335,607660;558835,607660;558835,607660;450678,294898;360542,375324;324490,598728;351522,831064;441658,911489;531793,831064;558835,607660;558835,607660" o:connectangles="0,0,0,0,0,0,0,0,0,0,0,0,0,0,0,0,0,0,0,0,0"/>
                    <o:lock v:ext="edit" verticies="t"/>
                  </v:shape>
                  <v:shape id="Freeform 263" o:spid="_x0000_s1059" style="position:absolute;left:20059;top:52171;width:718;height:1276;visibility:visible;mso-wrap-style:square;v-text-anchor:top" coordsize="7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TH/70A&#10;AADcAAAADwAAAGRycy9kb3ducmV2LnhtbERPTYvCMBC9L/gfwgje1rR7UKlGUVnBq7rgdWjGNphM&#10;ShJr/ffmIOzx8b5Xm8FZ0VOIxrOCclqAIK69Ntwo+LscvhcgYkLWaD2TghdF2KxHXyustH/yifpz&#10;akQO4VihgjalrpIy1i05jFPfEWfu5oPDlGFopA74zOHOyp+imEmHhnNDix3tW6rv54dTsDvaUGtz&#10;LeeXPe10M7fmty+VmoyH7RJEoiH9iz/uo1YwW+T5+Uw+AnL9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zTH/70AAADcAAAADwAAAAAAAAAAAAAAAACYAgAAZHJzL2Rvd25yZXYu&#10;eG1sUEsFBgAAAAAEAAQA9QAAAIIDAAAAAA==&#10;" path="m76,93r,l74,130v-8,3,-15,5,-21,5c39,135,26,130,16,119,5,107,,90,,68,,47,5,31,15,19,26,6,40,,57,v6,,12,1,18,3l75,40c69,35,64,33,59,33v-8,,-13,3,-17,9c38,48,36,57,36,67v,6,,10,1,15c38,86,40,89,42,92v1,3,4,5,6,7c51,100,54,101,58,101v6,,12,-3,18,-8l76,93xe" fillcolor="#3b463c" strokeweight="0">
                    <v:path arrowok="t" o:connecttype="custom" o:connectlocs="677896,831064;677896,831064;660059,1161708;472746,1206387;142712,1063409;0,607660;133794,169784;508420,0;668978,26805;668978,357450;526266,294898;374626,375324;321107,598728;330025,732764;374626,822132;428145,884684;517338,902557;677896,831064;677896,831064" o:connectangles="0,0,0,0,0,0,0,0,0,0,0,0,0,0,0,0,0,0,0"/>
                  </v:shape>
                  <v:shape id="Freeform 264" o:spid="_x0000_s1060" style="position:absolute;left:20853;top:52190;width:965;height:1238;visibility:visible;mso-wrap-style:square;v-text-anchor:top" coordsize="10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my4sUA&#10;AADcAAAADwAAAGRycy9kb3ducmV2LnhtbESPQWvCQBSE7wX/w/IKvdVNSgkxdZXYUBDqJerB4yP7&#10;moRm34bsNkZ/fVcQPA4z8w2zXE+mEyMNrrWsIJ5HIIgrq1uuFRwPX68pCOeRNXaWScGFHKxXs6cl&#10;ZtqeuaRx72sRIOwyVNB432dSuqohg25ue+Lg/djBoA9yqKUe8BzgppNvUZRIgy2HhQZ7+myo+t3/&#10;GQW706LabAsa3/OkxvLbF0XRXZV6eZ7yDxCeJv8I39tbrSBJY7idC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bLixQAAANwAAAAPAAAAAAAAAAAAAAAAAJgCAABkcnMv&#10;ZG93bnJldi54bWxQSwUGAAAAAAQABAD1AAAAigMAAAAA&#10;" path="m102,131r,l66,131,63,114r-24,l37,131,,131,31,,75,r27,131xm59,86r,l57,71v,,,-1,-1,-2c56,68,56,63,55,54,54,53,54,52,54,50v,-2,,-4,-1,-6l52,31v,2,,3,,4c52,37,52,39,51,40v,4,,6,-1,8c50,49,50,50,50,50l48,66,44,86r15,xe" fillcolor="#3b463c" strokeweight="0">
                    <v:path arrowok="t" o:connecttype="custom" o:connectlocs="913155,1170194;913155,1170194;590864,1170194;564005,1018335;349150,1018335;331241,1170194;0,1170194;277532,0;671441,0;913155,1170194;528196,768222;528196,768222;510296,634225;501336,616363;492387,482366;483437,446634;474487,393041;465527,276915;465527,312647;456577,357309;447628,428773;447628,446634;429718,589562;393909,768222;528196,768222" o:connectangles="0,0,0,0,0,0,0,0,0,0,0,0,0,0,0,0,0,0,0,0,0,0,0,0,0"/>
                    <o:lock v:ext="edit" verticies="t"/>
                  </v:shape>
                  <v:shape id="Freeform 265" o:spid="_x0000_s1061" style="position:absolute;left:21824;top:52190;width:712;height:1238;visibility:visible;mso-wrap-style:square;v-text-anchor:top" coordsize="7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05MYA&#10;AADcAAAADwAAAGRycy9kb3ducmV2LnhtbESPQWvCQBSE74L/YXmFXqTZKK2Y1FXEEhQKhcTS8yP7&#10;mg3Nvg3ZVdN/7xYKHoeZ+YZZb0fbiQsNvnWsYJ6kIIhrp1tuFHyeiqcVCB+QNXaOScEvedhuppM1&#10;5tpduaRLFRoRIexzVGBC6HMpfW3Iok9cTxy9bzdYDFEOjdQDXiPcdnKRpktpseW4YLCnvaH6pzpb&#10;BQf/8f58eJl9lVkqs7eympviVCj1+DDuXkEEGsM9/N8+agXL1QL+zsQj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N05MYAAADcAAAADwAAAAAAAAAAAAAAAACYAgAAZHJz&#10;L2Rvd25yZXYueG1sUEsFBgAAAAAEAAQA9QAAAIsDAAAAAA==&#10;" path="m55,131r,l20,131r,-99l,32,,,75,r,32l55,32r,99xe" fillcolor="#3b463c" strokeweight="0">
                    <v:path arrowok="t" o:connecttype="custom" o:connectlocs="495125,1170194;495125,1170194;180041,1170194;180041,285846;0,285846;0,0;675166,0;675166,285846;495125,285846;495125,1170194" o:connectangles="0,0,0,0,0,0,0,0,0,0"/>
                  </v:shape>
                  <v:shape id="Freeform 266" o:spid="_x0000_s1062" style="position:absolute;left:22631;top:52190;width:330;height:1238;visibility:visible;mso-wrap-style:square;v-text-anchor:top" coordsize="3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B+VsQA&#10;AADcAAAADwAAAGRycy9kb3ducmV2LnhtbESPQWsCMRSE7wX/Q3gFbzVbBbGrUYooCEqrVvD62Dx3&#10;l25eYhJ1/femUPA4zMw3zGTWmkZcyYfasoL3XgaCuLC65lLB4Wf5NgIRIrLGxjIpuFOA2bTzMsFc&#10;2xvv6LqPpUgQDjkqqGJ0uZShqMhg6FlHnLyT9QZjkr6U2uMtwU0j+1k2lAZrTgsVOppXVPzuL0bB&#10;ZmE2zn/Pv7Zbvz6X7vhh21or1X1tP8cgIrXxGf5vr7SC4WgAf2fS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flbEAAAA3AAAAA8AAAAAAAAAAAAAAAAAmAIAAGRycy9k&#10;b3ducmV2LnhtbFBLBQYAAAAABAAEAPUAAACJAwAAAAA=&#10;" path="m35,131r,l,131,,,35,r,131xe" fillcolor="#3b463c" strokeweight="0">
                    <v:path arrowok="t" o:connecttype="custom" o:connectlocs="311331,1170194;311331,1170194;0,1170194;0,0;311331,0;311331,1170194" o:connectangles="0,0,0,0,0,0"/>
                  </v:shape>
                  <v:shape id="Freeform 267" o:spid="_x0000_s1063" style="position:absolute;left:23101;top:52171;width:940;height:1276;visibility:visible;mso-wrap-style:square;v-text-anchor:top" coordsize="9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NFcUA&#10;AADcAAAADwAAAGRycy9kb3ducmV2LnhtbESPQWuDQBSE74H+h+UVeotrQzBiswkSsEgPKTGFXh/u&#10;q0rdt+Ju1f77bqCQ4zAz3zD742J6MdHoOssKnqMYBHFtdceNgo9rsU5BOI+ssbdMCn7JwfHwsNpj&#10;pu3MF5oq34gAYZehgtb7IZPS1S0ZdJEdiIP3ZUeDPsixkXrEOcBNLzdxnEiDHYeFFgc6tVR/Vz9G&#10;wbYuyunVT+/nS74b8tPnZn4rjFJPj0v+AsLT4u/h/3apFSTpFm5nwhGQh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U0VxQAAANwAAAAPAAAAAAAAAAAAAAAAAJgCAABkcnMv&#10;ZG93bnJldi54bWxQSwUGAAAAAAQABAD1AAAAigMAAAAA&#10;" path="m99,68r,c99,88,95,104,85,116v-9,13,-20,19,-35,19c37,135,26,130,17,121,6,109,,91,,67,,43,6,26,18,14,27,4,38,,50,,65,,77,6,86,18v9,13,13,29,13,50xm62,68r,c62,45,58,33,50,33v-4,,-8,3,-10,9c38,48,36,56,36,67v,11,2,20,4,26c42,99,45,102,49,102v4,,8,-3,10,-9c61,87,62,79,62,68xe" fillcolor="#3b463c" strokeweight="0">
                    <v:path arrowok="t" o:connecttype="custom" o:connectlocs="892335,607660;892335,607660;766147,1036603;450678,1206387;153229,1081282;0,598728;162240,125105;450678,0;775158,160852;892335,607660;892335,607660;558835,607660;558835,607660;450678,294898;360542,375324;324490,598728;360542,831064;441658,911489;531793,831064;558835,607660;558835,607660" o:connectangles="0,0,0,0,0,0,0,0,0,0,0,0,0,0,0,0,0,0,0,0,0"/>
                    <o:lock v:ext="edit" verticies="t"/>
                  </v:shape>
                  <v:shape id="Freeform 268" o:spid="_x0000_s1064" style="position:absolute;left:24180;top:52190;width:870;height:1238;visibility:visible;mso-wrap-style:square;v-text-anchor:top" coordsize="9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3Pu8MA&#10;AADcAAAADwAAAGRycy9kb3ducmV2LnhtbESPQYvCMBSE74L/ITxhb5oqrNZqFBFdFoQVteD10Tzb&#10;YvNSmli7/34jLHgcZuYbZrnuTCVaalxpWcF4FIEgzqwuOVeQXvbDGITzyBory6TglxysV/3eEhNt&#10;n3yi9uxzESDsElRQeF8nUrqsIINuZGvi4N1sY9AH2eRSN/gMcFPJSRRNpcGSw0KBNW0Lyu7nh1Ew&#10;237Nd352uMifdN5Gx2ubMkulPgbdZgHCU+ff4f/2t1YwjT/hdSYc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3Pu8MAAADcAAAADwAAAAAAAAAAAAAAAACYAgAAZHJzL2Rv&#10;d25yZXYueG1sUEsFBgAAAAAEAAQA9QAAAIgDAAAAAA==&#10;" path="m,131r,l,,34,,52,46v,3,2,6,3,9c56,59,57,63,59,67r3,12c61,68,60,58,59,50,59,42,58,35,58,30l58,,92,r,131l58,131,41,83c39,78,37,73,36,68,34,64,33,60,32,56v1,9,1,17,1,24c34,86,34,92,34,97r,34l,131xe" fillcolor="#3b463c" strokeweight="0">
                    <v:path arrowok="t" o:connecttype="custom" o:connectlocs="0,1170194;0,1170194;0,0;304027,0;464987,410912;491815,491306;527579,598493;554408,705688;527579,446634;518643,267984;518643,0;822670,0;822670,1170194;518643,1170194;366629,741420;321919,607433;286145,500237;295091,714619;304027,866477;304027,1170194;0,1170194" o:connectangles="0,0,0,0,0,0,0,0,0,0,0,0,0,0,0,0,0,0,0,0,0"/>
                  </v:shape>
                  <v:shape id="Freeform 269" o:spid="_x0000_s1065" style="position:absolute;left:21515;top:61836;width:870;height:1238;visibility:visible;mso-wrap-style:square;v-text-anchor:top" coordsize="9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9RzMMA&#10;AADcAAAADwAAAGRycy9kb3ducmV2LnhtbESPQYvCMBSE7wv+h/AEb2uqh2qrUURUhAWX1cJeH82z&#10;LTYvpYm1/nuzIOxxmJlvmOW6N7XoqHWVZQWTcQSCOLe64kJBdtl/zkE4j6yxtkwKnuRgvRp8LDHV&#10;9sE/1J19IQKEXYoKSu+bVEqXl2TQjW1DHLyrbQ36INtC6hYfAW5qOY2iWBqsOCyU2NC2pPx2vhsF&#10;s+0h2fnZ10WesqSLvn+7jFkqNRr2mwUIT73/D7/bR60gnsfwdy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9RzMMAAADcAAAADwAAAAAAAAAAAAAAAACYAgAAZHJzL2Rv&#10;d25yZXYueG1sUEsFBgAAAAAEAAQA9QAAAIgDAAAAAA==&#10;" path="m92,131r,l54,131,37,84v,,-1,-1,-1,-3c36,80,35,78,34,77r1,8l35,131,,131,,,36,c52,,63,4,71,10v10,8,15,19,15,34c86,60,80,71,66,77r26,54xm35,61r,l37,61v4,,8,-2,10,-5c50,53,51,49,51,44,51,35,46,30,36,30r-1,l35,61xe" fillcolor="#3b463c" strokeweight="0">
                    <v:path arrowok="t" o:connecttype="custom" o:connectlocs="822670,1170194;822670,1170194;482869,1170194;330855,750351;321919,723559;304027,687827;312973,759281;312973,1170194;0,1170194;0,0;321919,0;634883,89325;769014,393041;590172,687827;822670,1170194;312973,544900;312973,544900;330855,544900;420276,500237;456041,393041;321919,267984;312973,267984;312973,544900" o:connectangles="0,0,0,0,0,0,0,0,0,0,0,0,0,0,0,0,0,0,0,0,0,0,0"/>
                    <o:lock v:ext="edit" verticies="t"/>
                  </v:shape>
                  <v:shape id="Freeform 270" o:spid="_x0000_s1066" style="position:absolute;left:22467;top:61817;width:654;height:1276;visibility:visible;mso-wrap-style:square;v-text-anchor:top" coordsize="6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BMsMA&#10;AADcAAAADwAAAGRycy9kb3ducmV2LnhtbESPT4vCMBTE7wt+h/AEb2vqH7RUo6ggKOjB7oLXR/Ns&#10;i81LaWKt394IC3scZuY3zHLdmUq01LjSsoLRMAJBnFldcq7g92f/HYNwHlljZZkUvMjBetX7WmKi&#10;7ZMv1KY+FwHCLkEFhfd1IqXLCjLohrYmDt7NNgZ9kE0udYPPADeVHEfRTBosOSwUWNOuoOyePoyC&#10;+U5O7/qYnvflaXPeysn10sas1KDfbRYgPHX+P/zXPmgFs3gOnzPhCM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CBMsMAAADcAAAADwAAAAAAAAAAAAAAAACYAgAAZHJzL2Rv&#10;d25yZXYueG1sUEsFBgAAAAAEAAQA9QAAAIgDAAAAAA==&#10;" path="m1,130r,l1,89v6,9,14,14,22,14c26,103,28,102,30,100v2,-1,3,-3,3,-6c33,91,31,88,27,84l21,80c17,77,14,74,11,71,9,68,7,65,5,62,3,59,2,56,1,53,,50,,46,,43,,37,1,30,4,24,6,21,7,18,9,15v2,-2,4,-4,7,-6c22,3,30,,40,v8,,16,2,25,7l65,47c62,42,59,39,55,36,52,34,48,32,44,32v-2,,-5,1,-6,3c36,36,35,38,35,40v,4,2,7,7,11l48,55v7,5,12,11,16,16c67,77,69,83,69,91v,13,-4,23,-12,32c49,131,39,135,27,135v-8,,-17,-2,-26,-5l1,130xe" fillcolor="#3b463c" strokeweight="0">
                    <v:path arrowok="t" o:connecttype="custom" o:connectlocs="8985,1161708;8985,1161708;8985,795326;206645,920431;269533,893616;296489,840005;242577,750638;188674,714900;98830,634474;44917,554049;8985,473623;0,384256;35942,214472;80859,134046;143747,80426;359378,0;583984,62552;583984,420002;494140,321703;395319,285956;341407,312771;314451,357450;377349,455749;431251,491487;575008,634474;619926,813190;512110,1099156;242577,1206387;8985,1161708;8985,1161708" o:connectangles="0,0,0,0,0,0,0,0,0,0,0,0,0,0,0,0,0,0,0,0,0,0,0,0,0,0,0,0,0,0"/>
                  </v:shape>
                  <v:shape id="Freeform 271" o:spid="_x0000_s1067" style="position:absolute;left:23166;top:61836;width:965;height:1238;visibility:visible;mso-wrap-style:square;v-text-anchor:top" coordsize="10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Mbf8EA&#10;AADcAAAADwAAAGRycy9kb3ducmV2LnhtbERPTYvCMBC9C/6HMII3TV2kuNVYqkUQdi+6HjwOzdgW&#10;m0lpsrX6681hYY+P971JB9OInjpXW1awmEcgiAuray4VXH4OsxUI55E1NpZJwZMcpNvxaIOJtg8+&#10;UX/2pQgh7BJUUHnfJlK6oiKDbm5b4sDdbGfQB9iVUnf4COGmkR9RFEuDNYeGClvaV1Tcz79Gwff1&#10;s9gdc+qXWVzi6cvned68lJpOhmwNwtPg/8V/7qNWEK/C2nAmHAG5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zG3/BAAAA3AAAAA8AAAAAAAAAAAAAAAAAmAIAAGRycy9kb3du&#10;cmV2LnhtbFBLBQYAAAAABAAEAPUAAACGAwAAAAA=&#10;" path="m66,131r,l30,131,,,37,r7,38c46,52,48,68,50,86v,-8,1,-16,2,-22c53,57,54,50,55,44l64,r38,l66,131xe" fillcolor="#3b463c" strokeweight="0">
                    <v:path arrowok="t" o:connecttype="custom" o:connectlocs="590864,1170194;590864,1170194;268573,1170194;0,0;331241,0;393909,339448;447628,768222;465527,571701;492387,393041;572964,0;913155,0;590864,1170194" o:connectangles="0,0,0,0,0,0,0,0,0,0,0,0"/>
                  </v:shape>
                  <v:shape id="Freeform 272" o:spid="_x0000_s1068" style="position:absolute;left:24220;top:61836;width:819;height:1238;visibility:visible;mso-wrap-style:square;v-text-anchor:top" coordsize="8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rBIccA&#10;AADcAAAADwAAAGRycy9kb3ducmV2LnhtbESPT2sCMRTE7wW/Q3hCbzVrKaKrUWyhrR6k9Q/o8bl5&#10;bpZuXpZN6q799KYgeBxm5jfMZNbaUpyp9oVjBf1eAoI4c7rgXMFu+/40BOEDssbSMSm4kIfZtPMw&#10;wVS7htd03oRcRAj7FBWYEKpUSp8Zsuh7riKO3snVFkOUdS51jU2E21I+J8lAWiw4Lhis6M1Q9rP5&#10;tQpek+PxtPrcNfyNH1/LP3MI+8OLUo/ddj4GEagN9/CtvdAKBsMR/J+JR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awSHHAAAA3AAAAA8AAAAAAAAAAAAAAAAAmAIAAGRy&#10;cy9kb3ducmV2LnhtbFBLBQYAAAAABAAEAPUAAACMAwAAAAA=&#10;" path="m35,131r,l,131,,,34,c51,,64,4,72,11v10,8,15,19,15,34c87,61,81,73,71,80v-7,6,-17,8,-30,8l35,88r,43xm35,59r,l37,59v4,,8,-1,10,-4c50,52,51,49,51,44v,-4,-1,-8,-4,-11c45,30,42,29,38,29r-3,l35,59xe" fillcolor="#3b463c" strokeweight="0">
                    <v:path arrowok="t" o:connecttype="custom" o:connectlocs="310222,1170194;310222,1170194;0,1170194;0,0;301364,0;638180,98265;771131,401972;629312,714619;363410,786083;310222,786083;310222,1170194;310222,527038;310222,527038;327948,527038;416589,491306;452041,393041;416589,294786;336816,259054;310222,259054;310222,527038" o:connectangles="0,0,0,0,0,0,0,0,0,0,0,0,0,0,0,0,0,0,0,0"/>
                    <o:lock v:ext="edit" verticies="t"/>
                  </v:shape>
                  <v:group id="Group 673" o:spid="_x0000_s1069" style="position:absolute;left:29006;top:4343;width:42291;height:31439" coordorigin="29006,4343" coordsize="42291,31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shape id="Freeform 277" o:spid="_x0000_s1070" style="position:absolute;left:39103;top:5854;width:27400;height:27407;visibility:visible;mso-wrap-style:square;v-text-anchor:top" coordsize="2896,2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78OsIA&#10;AADcAAAADwAAAGRycy9kb3ducmV2LnhtbESPQYvCMBSE78L+h/AWvNmkHkq3GossCOKp6v6AR/Ns&#10;q81LabJa/71ZWPA4zMw3zLqcbC/uNPrOsYY0USCIa2c6bjT8nHeLHIQPyAZ7x6ThSR7KzcdsjYVx&#10;Dz7S/RQaESHsC9TQhjAUUvq6JYs+cQNx9C5utBiiHBtpRnxEuO3lUqlMWuw4LrQ40HdL9e30azWo&#10;bN+bw04117wyHA55fqwqr/X8c9quQASawjv8394bDdlXCn9n4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7vw6wgAAANwAAAAPAAAAAAAAAAAAAAAAAJgCAABkcnMvZG93&#10;bnJldi54bWxQSwUGAAAAAAQABAD1AAAAhwMAAAAA&#10;" path="m1448,2896r,c2248,2896,2896,2248,2896,1448,2896,648,2248,,1448,,648,,,648,,1448v,800,648,1448,1448,1448xe" fillcolor="#3b463c" strokeweight="0">
                      <v:path arrowok="t" o:connecttype="custom" o:connectlocs="12962140,25936902;12962140,25936902;25924270,12968451;12962140,0;0,12968451;12962140,25936902" o:connectangles="0,0,0,0,0,0"/>
                    </v:shape>
                    <v:shape id="Freeform 278" o:spid="_x0000_s1071" style="position:absolute;left:39103;top:5854;width:27400;height:27407;visibility:visible;mso-wrap-style:square;v-text-anchor:top" coordsize="2896,2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5pX8QA&#10;AADcAAAADwAAAGRycy9kb3ducmV2LnhtbESPQUsDMRSE74L/ITzBm83aQ9Ft01IqiheR3Uppb4/k&#10;uQkmL+smdtd/bwTB4zAz3zCrzRS8ONOQXGQFt7MKBLGOxnGn4G3/eHMHImVkgz4yKfimBJv15cUK&#10;axNHbujc5k4UCKcaFdic+1rKpC0FTLPYExfvPQ4Bc5FDJ82AY4EHL+dVtZABHZcFiz3tLOmP9iso&#10;8FZ/vpzGvfPtw+uxaZw+PMWk1PXVtF2CyDTl//Bf+9koWNzP4fdMOQ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eaV/EAAAA3AAAAA8AAAAAAAAAAAAAAAAAmAIAAGRycy9k&#10;b3ducmV2LnhtbFBLBQYAAAAABAAEAPUAAACJAwAAAAA=&#10;" path="m1448,2896r,c2248,2896,2896,2248,2896,1448,2896,648,2248,,1448,,648,,,648,,1448v,800,648,1448,1448,1448l1448,2896xe" filled="f" strokecolor="#fefefe" strokeweight="4.9pt">
                      <v:stroke joinstyle="miter"/>
                      <v:path arrowok="t" o:connecttype="custom" o:connectlocs="12962140,25936902;12962140,25936902;25924270,12968451;12962140,0;0,12968451;12962140,25936902;12962140,25936902" o:connectangles="0,0,0,0,0,0,0"/>
                    </v:shape>
                    <v:shape id="Freeform 279" o:spid="_x0000_s1072" alt="Sculpture" style="position:absolute;left:29006;top:20897;width:14885;height:14885;visibility:visible;mso-wrap-style:square;v-text-anchor:top" coordsize="1573,1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x+cUA&#10;AADcAAAADwAAAGRycy9kb3ducmV2LnhtbESPS2vDMBCE74X+B7GF3hq5Lg6xEyWUQh+nQB6X3BZr&#10;YzuxVsZaJ86/rwKFHoeZ+YZZrEbXqgv1ofFs4HWSgCIuvW24MrDffb7MQAVBtth6JgM3CrBaPj4s&#10;sLD+yhu6bKVSEcKhQAO1SFdoHcqaHIaJ74ijd/S9Q4myr7Tt8RrhrtVpkky1w4bjQo0dfdRUnreD&#10;M5DvD+mmmuW3ITvJ+nv4ylKxmTHPT+P7HJTQKP/hv/aPNTDN3+B+Jh4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DH5xQAAANwAAAAPAAAAAAAAAAAAAAAAAJgCAABkcnMv&#10;ZG93bnJldi54bWxQSwUGAAAAAAQABAD1AAAAigMAAAAA&#10;" path="m787,1573r,c1221,1573,1573,1221,1573,787,1573,352,1221,,787,,352,,,352,,787v,434,352,786,787,786xe" strokeweight="0">
                      <v:fill r:id="rId10" o:title="Sculpture" recolor="t" rotate="t" type="frame"/>
                      <v:path arrowok="t" o:connecttype="custom" o:connectlocs="7046888,14084825;7046888,14084825;14084825,7046888;7046888,0;0,7046888;7046888,14084825" o:connectangles="0,0,0,0,0,0"/>
                    </v:shape>
                    <v:shape id="Freeform 281" o:spid="_x0000_s1073" style="position:absolute;left:29006;top:20897;width:14885;height:14885;visibility:visible;mso-wrap-style:square;v-text-anchor:top" coordsize="1573,1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XIMIA&#10;AADcAAAADwAAAGRycy9kb3ducmV2LnhtbESPQWsCMRSE70L/Q3gFb5q1VNdujVILBa+64vmxed1s&#10;d/OyJFHXf98IgsdhZr5hVpvBduJCPjSOFcymGQjiyumGawXH8meyBBEissbOMSm4UYDN+mW0wkK7&#10;K+/pcoi1SBAOBSowMfaFlKEyZDFMXU+cvF/nLcYkfS21x2uC206+ZdlCWmw4LRjs6dtQ1R7OVkG3&#10;/GtPvnWhyefkDOXldjaUSo1fh69PEJGG+Aw/2jutYPHxDvcz6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NcgwgAAANwAAAAPAAAAAAAAAAAAAAAAAJgCAABkcnMvZG93&#10;bnJldi54bWxQSwUGAAAAAAQABAD1AAAAhwMAAAAA&#10;" path="m787,1573r,c1221,1573,1573,1221,1573,787,1573,352,1221,,787,,352,,,352,,787v,434,352,786,787,786l787,1573xe" filled="f" strokecolor="#fefefe" strokeweight="4.9pt">
                      <v:stroke joinstyle="miter"/>
                      <v:path arrowok="t" o:connecttype="custom" o:connectlocs="7046888,14084825;7046888,14084825;14084825,7046888;7046888,0;0,7046888;7046888,14084825;7046888,14084825" o:connectangles="0,0,0,0,0,0,0"/>
                    </v:shape>
                    <v:shape id="Freeform 284" o:spid="_x0000_s1074" style="position:absolute;left:39071;top:4514;width:3378;height:3385;visibility:visible;mso-wrap-style:square;v-text-anchor:top" coordsize="357,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M5jcQA&#10;AADcAAAADwAAAGRycy9kb3ducmV2LnhtbESPQWvCQBSE7wX/w/KEXopuFBSNriJqodKTqd6f2WcS&#10;3H0bsqtJ/70rFHocZuYbZrnurBEPanzlWMFomIAgzp2uuFBw+vkczED4gKzROCYFv+Rhveq9LTHV&#10;ruUjPbJQiAhhn6KCMoQ6ldLnJVn0Q1cTR+/qGoshyqaQusE2wq2R4ySZSosVx4USa9qWlN+yu1XQ&#10;mdroj2123h0PyeU02xeX79Aq9d7vNgsQgbrwH/5rf2kF0/kEXmfi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OY3EAAAA3AAAAA8AAAAAAAAAAAAAAAAAmAIAAGRycy9k&#10;b3ducmV2LnhtbFBLBQYAAAAABAAEAPUAAACJAwAAAAA=&#10;" path="m179,358r,c278,358,357,278,357,179,357,80,278,,179,,80,,,80,,179v,99,80,179,179,179xe" fillcolor="#dbe5b5" stroked="f" strokeweight="0">
                      <v:path arrowok="t" o:connecttype="custom" o:connectlocs="1602733,3200196;1602733,3200196;3196515,1600103;1602733,0;0,1600103;1602733,3200196" o:connectangles="0,0,0,0,0,0"/>
                    </v:shape>
                    <v:shape id="Freeform 285" o:spid="_x0000_s1075" style="position:absolute;left:64903;top:28409;width:3378;height:3379;visibility:visible;mso-wrap-style:square;v-text-anchor:top" coordsize="357,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bMYA&#10;AADcAAAADwAAAGRycy9kb3ducmV2LnhtbESPT2vCQBTE74LfYXlCb7qpQrCpq9SKWNqDbfrn/Mg+&#10;s6HZtzG7jfHbuwXB4zAzv2EWq97WoqPWV44V3E8SEMSF0xWXCr4+t+M5CB+QNdaOScGZPKyWw8EC&#10;M+1O/EFdHkoRIewzVGBCaDIpfWHIop+4hjh6B9daDFG2pdQtniLc1nKaJKm0WHFcMNjQs6HiN/+z&#10;Cqbl++4wz7uf43oT3tavs9333rBSd6P+6RFEoD7cwtf2i1aQPqTwfyYe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a/bMYAAADcAAAADwAAAAAAAAAAAAAAAACYAgAAZHJz&#10;L2Rvd25yZXYueG1sUEsFBgAAAAAEAAQA9QAAAIsDAAAAAA==&#10;" path="m179,357r,c277,357,357,277,357,179,357,80,277,,179,,80,,,80,,179v,98,80,178,179,178xe" fillcolor="#757f75" stroked="f" strokeweight="0">
                      <v:path arrowok="t" o:connecttype="custom" o:connectlocs="1602733,3197462;1602733,3197462;3196515,1603208;1602733,0;0,1603208;1602733,3197462" o:connectangles="0,0,0,0,0,0"/>
                    </v:shape>
                    <v:shape id="Freeform 286" o:spid="_x0000_s1076" alt="Untitled" style="position:absolute;left:58978;top:4343;width:12319;height:12313;visibility:visible;mso-wrap-style:square;v-text-anchor:top" coordsize="1302,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G5MUA&#10;AADcAAAADwAAAGRycy9kb3ducmV2LnhtbESPQWvCQBSE74X+h+UVvDWbVlAbXSWUira3pIIeH9ln&#10;Epp9G7LbJPrruwXB4zAz3zCrzWga0VPnassKXqIYBHFhdc2lgsP39nkBwnlkjY1lUnAhB5v148MK&#10;E20HzqjPfSkChF2CCirv20RKV1Rk0EW2JQ7e2XYGfZBdKXWHQ4CbRr7G8UwarDksVNjSe0XFT/5r&#10;FJjPfDc0cm+Ppz67fh2KdPqRpUpNnsZ0CcLT6O/hW3uvFcze5vB/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0bkxQAAANwAAAAPAAAAAAAAAAAAAAAAAJgCAABkcnMv&#10;ZG93bnJldi54bWxQSwUGAAAAAAQABAD1AAAAigMAAAAA&#10;" path="m651,1301r,c1010,1301,1302,1010,1302,651,1302,291,1010,,651,,291,,,291,,651v,359,291,650,651,650xe" strokeweight="0">
                      <v:fill r:id="rId11" o:title="Untitled" recolor="t" rotate="t" type="frame"/>
                      <v:path arrowok="t" o:connecttype="custom" o:connectlocs="5827871,11653010;5827871,11653010;11655742,5830986;5827871,0;0,5830986;5827871,11653010" o:connectangles="0,0,0,0,0,0"/>
                    </v:shape>
                    <v:shape id="Freeform 287" o:spid="_x0000_s1077" style="position:absolute;left:58978;top:4343;width:12319;height:12313;visibility:visible;mso-wrap-style:square;v-text-anchor:top" coordsize="1302,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Alb74A&#10;AADcAAAADwAAAGRycy9kb3ducmV2LnhtbERPzWrCQBC+F3yHZQredNOWaptmIyJIezX6AEN2mgSz&#10;s8vuqPHt3UOhx4/vv9pMblRXimnwbOBlWYAibr0duDNwOu4XH6CSIFscPZOBOyXY1LOnCkvrb3yg&#10;ayOdyiGcSjTQi4RS69T25DAtfSDO3K+PDiXD2Gkb8ZbD3ahfi2KlHQ6cG3oMtOupPTcXZ4DfkeJb&#10;aOx2v3PhfpY1f8vamPnztP0CJTTJv/jP/WMNrD7z2nwmHwFd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LgJW++AAAA3AAAAA8AAAAAAAAAAAAAAAAAmAIAAGRycy9kb3ducmV2&#10;LnhtbFBLBQYAAAAABAAEAPUAAACDAwAAAAA=&#10;" path="m651,1301r,c1010,1301,1302,1010,1302,651,1302,291,1010,,651,,291,,,291,,651v,359,291,650,651,650l651,1301xe" filled="f" strokecolor="#fefefe" strokeweight="4.9pt">
                      <v:stroke joinstyle="miter"/>
                      <v:path arrowok="t" o:connecttype="custom" o:connectlocs="5827871,11653010;5827871,11653010;11655742,5830986;5827871,0;0,5830986;5827871,11653010;5827871,11653010" o:connectangles="0,0,0,0,0,0,0"/>
                    </v:shape>
                    <v:shape id="Freeform 288" o:spid="_x0000_s1078" style="position:absolute;left:62376;top:32200;width:2108;height:2115;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5CEsQA&#10;AADcAAAADwAAAGRycy9kb3ducmV2LnhtbESPT4vCMBTE78J+h/AWvGmqB/90jeIuKiLKsureH82z&#10;LTYvJYlav70RBI/DzPyGmcwaU4krOV9aVtDrJiCIM6tLzhUcD8vOCIQPyBory6TgTh5m04/WBFNt&#10;b/xH133IRYSwT1FBEUKdSumzggz6rq2Jo3eyzmCI0uVSO7xFuKlkP0kG0mDJcaHAmn4Kys77i1Gw&#10;WdXz0/83bo+Lw+4+HP56VzaZUu3PZv4FIlAT3uFXe60VDMZj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eQhLEAAAA3AAAAA8AAAAAAAAAAAAAAAAAmAIAAGRycy9k&#10;b3ducmV2LnhtbFBLBQYAAAAABAAEAPUAAACJAwAAAAA=&#10;" path="m112,223r,c174,223,223,173,223,111,223,50,174,,112,,50,,,50,,111v,62,50,112,112,112xe" fillcolor="#dbe5b5" stroked="f" strokeweight="0">
                      <v:path arrowok="t" o:connecttype="custom" o:connectlocs="1000903,2005504;1000903,2005504;1992863,998252;1000903,0;0,998252;1000903,2005504" o:connectangles="0,0,0,0,0,0"/>
                    </v:shape>
                    <v:shape id="Freeform 289" o:spid="_x0000_s1079" style="position:absolute;left:66662;top:25088;width:1530;height:1531;visibility:visible;mso-wrap-style:square;v-text-anchor:top" coordsize="16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yOsMA&#10;AADcAAAADwAAAGRycy9kb3ducmV2LnhtbERPz2vCMBS+D/wfwhN2GZq6wxydaRmCMMYQtYrz9mie&#10;TVnzUpJM63+/HIQdP77fi3KwnbiQD61jBbNpBoK4drrlRsG+Wk1eQYSIrLFzTApuFKAsRg8LzLW7&#10;8pYuu9iIFMIhRwUmxj6XMtSGLIap64kTd3beYkzQN1J7vKZw28nnLHuRFltODQZ7Whqqf3a/VgF9&#10;rn1zXC97Eza36L++q8PTqVLqcTy8v4GINMR/8d39oRXMszQ/nUlH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HyOsMAAADcAAAADwAAAAAAAAAAAAAAAACYAgAAZHJzL2Rv&#10;d25yZXYueG1sUEsFBgAAAAAEAAQA9QAAAIgDAAAAAA==&#10;" path="m81,162r,c126,162,162,126,162,81,162,36,126,,81,,36,,,36,,81v,45,36,81,81,81xe" fillcolor="#3b463c" stroked="f" strokeweight="0">
                      <v:path arrowok="t" o:connecttype="custom" o:connectlocs="722670,1446275;722670,1446275;1445331,723142;722670,0;0,723142;722670,1446275" o:connectangles="0,0,0,0,0,0"/>
                    </v:shape>
                    <v:shape id="Freeform 290" o:spid="_x0000_s1080" style="position:absolute;left:33985;top:18148;width:1543;height:1537;visibility:visible;mso-wrap-style:square;v-text-anchor:top" coordsize="16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AvcYA&#10;AADcAAAADwAAAGRycy9kb3ducmV2LnhtbESPT2sCMRTE74LfIbxCL6VmLUXtdqOIaOlBBNdS2ttj&#10;8/YPbl6WJOr22xuh4HGYmd8w2aI3rTiT841lBeNRAoK4sLrhSsHXYfM8A+EDssbWMin4Iw+L+XCQ&#10;Yarthfd0zkMlIoR9igrqELpUSl/UZNCPbEccvdI6gyFKV0nt8BLhppUvSTKRBhuOCzV2tKqpOOYn&#10;o+DpuNazhjF/+/79ef0onXe42yr1+NAv30EE6sM9/N/+1AqmyRh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tAvcYAAADcAAAADwAAAAAAAAAAAAAAAACYAgAAZHJz&#10;L2Rvd25yZXYueG1sUEsFBgAAAAAEAAQA9QAAAIsDAAAAAA==&#10;" path="m82,162r,c126,162,163,126,163,81,163,36,126,,82,,37,,,36,,81v,45,37,81,82,81xe" fillcolor="#3b463c" stroked="f" strokeweight="0">
                      <v:path arrowok="t" o:connecttype="custom" o:connectlocs="734828,1457968;734828,1457968;1460691,728984;734828,0;0,728984;734828,1457968" o:connectangles="0,0,0,0,0,0"/>
                    </v:shape>
                    <v:shape id="Freeform 291" o:spid="_x0000_s1081" style="position:absolute;left:47929;top:10706;width:9824;height:9772;visibility:visible;mso-wrap-style:square;v-text-anchor:top" coordsize="1038,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tcQA&#10;AADcAAAADwAAAGRycy9kb3ducmV2LnhtbESPQWvCQBSE7wX/w/IKXopukkNjo6tIoODJtirF4yP7&#10;TEKzb0N2m6z/vlso9DjMzDfMZhdMJ0YaXGtZQbpMQBBXVrdcK7icXxcrEM4ja+wsk4I7OdhtZw8b&#10;LLSd+IPGk69FhLArUEHjfV9I6aqGDLql7Ymjd7ODQR/lUEs94BThppNZkjxLgy3HhQZ7Khuqvk7f&#10;RoHht/O1fDLH+vM95C8hlXLCUan5Y9ivQXgK/j/81z5oBXmSwe+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7f7XEAAAA3AAAAA8AAAAAAAAAAAAAAAAAmAIAAGRycy9k&#10;b3ducmV2LnhtbFBLBQYAAAAABAAEAPUAAACJAwAAAAA=&#10;" path="m1018,375r,c974,224,862,100,718,40,684,26,649,15,612,8,582,3,551,,519,r-1,c487,,456,3,425,9,388,15,353,26,319,40,132,119,,304,,518,,733,132,918,319,997v34,14,69,25,106,32c434,1030,443,1032,452,1033v54,-5,48,-62,49,-71l501,774v,-34,,-114,-42,-168c448,591,436,578,425,568,386,531,349,519,319,518v-32,-1,-55,9,-64,14c211,543,178,585,178,635v,59,46,107,102,107c292,742,306,740,319,736v34,-11,65,-34,57,-69c373,648,412,633,425,714v1,7,2,13,3,21l429,939v-1,,-3,,-4,-1c388,930,352,917,319,899r,c182,827,89,683,89,518,89,354,182,210,319,138v33,-17,69,-31,106,-39c455,92,487,88,518,88r1,c551,88,582,92,612,99v37,8,73,21,106,38c855,210,949,353,949,518v,166,-94,310,-231,382c685,917,649,930,612,939v-1,,-3,,-4,1l609,735v1,-8,2,-14,3,-21c625,634,664,648,660,667v-7,35,24,58,58,69c731,740,745,742,757,742v56,,102,-48,102,-107c859,585,826,543,782,532v-9,-5,-33,-15,-64,-14c688,519,651,531,612,568v-11,10,-23,23,-35,38c536,660,536,740,536,774r1,188c538,1001,532,1030,586,1033v9,-1,17,-3,26,-4c649,1022,684,1012,718,997,862,937,974,814,1018,662v13,-45,20,-94,20,-144c1038,469,1031,421,1018,375xe" fillcolor="#fefefe" strokeweight="0">
                      <v:path arrowok="t" o:connecttype="custom" o:connectlocs="9118120,3356034;9118120,3356034;6431057,357979;5481622,71592;4648635,0;4639673,0;3806686,80541;2857251,357979;0,4635807;2857251,8922574;3806686,9208961;4048520,9244757;4487410,8609350;4487410,6926853;4111221,5423356;3806686,5083275;2857251,4635807;2284014,4761092;1594327,5682886;2507931,6640476;2857251,6586773;3367796,5969264;3806686,6389885;3833556,6577824;3842509,8403513;3806686,8394564;2857251,8045535;2857251,8045535;797164,4635807;2857251,1235018;3806686,885998;4639673,787549;4648635,787549;5481622,885998;6431057,1226069;8500098,4635807;6431057,8054483;5481622,8403513;5445799,8412462;5454752,6577824;5481622,6389885;5911549,5969264;6431057,6586773;6780377,6640476;7693981,5682886;7004294,4761092;6431057,4635807;5481622,5083275;5168134,5423356;4800898,6926853;4809851,8609350;5248742,9244757;5481622,9208961;6431057,8922574;9118120,5924519;9297261,4635807;9118120,3356034" o:connectangles="0,0,0,0,0,0,0,0,0,0,0,0,0,0,0,0,0,0,0,0,0,0,0,0,0,0,0,0,0,0,0,0,0,0,0,0,0,0,0,0,0,0,0,0,0,0,0,0,0,0,0,0,0,0,0,0,0"/>
                    </v:shape>
                    <v:shape id="Freeform 292" o:spid="_x0000_s1082" style="position:absolute;left:51231;top:11944;width:3207;height:1435;visibility:visible;mso-wrap-style:square;v-text-anchor:top" coordsize="339,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AKMYA&#10;AADcAAAADwAAAGRycy9kb3ducmV2LnhtbESPQWvCQBCF74X+h2UK3ppNFWqJrmIVoaeCWlqPQ3ZM&#10;YrKzcXc1qb/eFQo9Pt68782bznvTiAs5X1lW8JKkIIhzqysuFHzt1s9vIHxA1thYJgW/5GE+e3yY&#10;YqZtxxu6bEMhIoR9hgrKENpMSp+XZNAntiWO3sE6gyFKV0jtsItw08hhmr5KgxXHhhJbWpaU19uz&#10;iW9815/78/inXvWncD26tji97zulBk/9YgIiUB/+j//SH1rBOB3BfUwk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qAKMYAAADcAAAADwAAAAAAAAAAAAAAAACYAgAAZHJz&#10;L2Rvd25yZXYueG1sUEsFBgAAAAAEAAQA9QAAAIsDAAAAAA==&#10;" path="m263,52r,c303,38,339,45,339,45,314,31,288,22,263,15,225,5,191,2,175,r,l170,r-6,c148,2,115,5,76,15,52,22,25,31,,45v,,36,-7,76,7c109,64,145,89,167,142v,3,1,6,1,10c169,150,169,150,170,149v,1,,1,,3c171,148,172,145,172,142,194,89,230,64,263,52xe" fillcolor="#fefefe" strokeweight="0">
                      <v:path arrowok="t" o:connecttype="custom" o:connectlocs="2353531,463505;2353531,463505;3033642,401111;2353531,133700;1566038,0;1566038,0;1521291,0;1467605,0;1467605,0;680111,133700;0,401111;680111,463505;1494453,1265717;1503402,1354848;1521291,1328111;1521291,1354848;1539190,1265717;2353531,463505" o:connectangles="0,0,0,0,0,0,0,0,0,0,0,0,0,0,0,0,0,0"/>
                    </v:shape>
                    <v:shape id="Freeform 293" o:spid="_x0000_s1083" style="position:absolute;left:52984;top:12604;width:3111;height:2451;visibility:visible;mso-wrap-style:square;v-text-anchor:top" coordsize="32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v7McQA&#10;AADcAAAADwAAAGRycy9kb3ducmV2LnhtbESPS4vCQBCE78L+h6EX9qYTIz6IjiILYhYvPuK9ybRJ&#10;MNMTMrMx++93BMFjUVVfUatNb2rRUesqywrGowgEcW51xYWC7LIbLkA4j6yxtkwK/sjBZv0xWGGi&#10;7YNP1J19IQKEXYIKSu+bREqXl2TQjWxDHLybbQ36INtC6hYfAW5qGUfRTBqsOCyU2NB3Sfn9/GsU&#10;+NkhzrosrnYLPv5s59P0et2nSn199tslCE+9f4df7VQrmMRjeJ4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b+zHEAAAA3AAAAA8AAAAAAAAAAAAAAAAAmAIAAGRycy9k&#10;b3ducmV2LnhtbFBLBQYAAAAABAAEAPUAAACJAwAAAAA=&#10;" path="m66,21r,c6,52,,164,2,259,23,213,50,181,78,159v35,-28,72,-41,106,-45c233,108,275,120,292,129v37,21,13,-20,13,-20c305,109,256,40,184,14,152,3,116,,78,16v-4,1,-8,3,-12,5xe" fillcolor="#fefefe" strokeweight="0">
                      <v:path arrowok="t" o:connecttype="custom" o:connectlocs="590230,188074;590230,188074;17881,2319554;697545,1423974;1645492,1020960;2611320,1155301;2727581,976179;1645492,125380;697545,143294;590230,188074" o:connectangles="0,0,0,0,0,0,0,0,0,0"/>
                    </v:shape>
                    <v:shape id="Freeform 294" o:spid="_x0000_s1084" style="position:absolute;left:52971;top:13938;width:3512;height:2699;visibility:visible;mso-wrap-style:square;v-text-anchor:top" coordsize="37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k1+cgA&#10;AADcAAAADwAAAGRycy9kb3ducmV2LnhtbESPW2vCQBSE3wv9D8sp+KabRvESXUUUS+uDtLEUfDtk&#10;j7k0ezZkV03/fbcg9HGYmW+YxaoztbhS60rLCp4HEQjizOqScwWfx11/CsJ5ZI21ZVLwQw5Wy8eH&#10;BSba3viDrqnPRYCwS1BB4X2TSOmyggy6gW2Ig3e2rUEfZJtL3eItwE0t4ygaS4Mlh4UCG9oUlH2n&#10;F6NgNnxLT83oNHkZvR+qr2q2r7b5WKneU7eeg/DU+f/wvf2qFQzjGP7OhCM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yTX5yAAAANwAAAAPAAAAAAAAAAAAAAAAAJgCAABk&#10;cnMvZG93bnJldi54bWxQSwUGAAAAAAQABAD1AAAAjQMAAAAA&#10;" path="m79,194r,c116,165,153,153,185,151v64,-5,115,28,130,37c343,205,360,207,365,183v6,-30,3,-80,-21,-121c326,30,298,7,242,2,222,,203,1,185,4,141,10,106,31,79,61,21,122,,218,3,285,28,244,53,215,79,194xe" fillcolor="#fefefe" strokeweight="0">
                      <v:path arrowok="t" o:connecttype="custom" o:connectlocs="707834,1739709;707834,1739709;1657588,1354103;2822380,1685909;3270382,1641068;3082220,555994;2168305,17937;1657588,35873;707834,547026;26884,2555764;707834,1739709" o:connectangles="0,0,0,0,0,0,0,0,0,0,0"/>
                    </v:shape>
                    <v:shape id="Freeform 295" o:spid="_x0000_s1085" style="position:absolute;left:49187;top:13938;width:3511;height:2699;visibility:visible;mso-wrap-style:square;v-text-anchor:top" coordsize="37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WQYscA&#10;AADcAAAADwAAAGRycy9kb3ducmV2LnhtbESPT2vCQBTE74LfYXmCt7rRiNXUVUqlpfVQNIrg7ZF9&#10;zR+zb0N2q+m37xYKHoeZ+Q2zXHemFldqXWlZwXgUgSDOrC45V3A8vD7MQTiPrLG2TAp+yMF61e8t&#10;MdH2xnu6pj4XAcIuQQWF900ipcsKMuhGtiEO3pdtDfog21zqFm8Bbmo5iaKZNFhyWCiwoZeCskv6&#10;bRQs4o/03EzPj2/T3Wd1qhbbapPPlBoOuucnEJ46fw//t9+1gngSw9+Zc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FkGLHAAAA3AAAAA8AAAAAAAAAAAAAAAAAmAIAAGRy&#10;cy9kb3ducmV2LnhtbFBLBQYAAAAABAAEAPUAAACMAwAAAAA=&#10;" path="m186,4r,c168,1,150,,129,2,72,7,45,30,27,62,3,103,,153,6,183v5,24,22,22,50,5c71,179,122,146,186,151v32,2,69,14,106,43c317,215,343,244,368,285,371,218,350,122,292,61,265,31,230,10,186,4xe" fillcolor="#fefefe" strokeweight="0">
                      <v:path arrowok="t" o:connecttype="custom" o:connectlocs="1666078,35873;1666078,35873;1155507,17937;241852,555994;53744,1641068;501619,1685909;1666078,1354103;2615563,1739709;3296318,2555764;2615563,547026;1666078,35873" o:connectangles="0,0,0,0,0,0,0,0,0,0,0"/>
                    </v:shape>
                    <v:shape id="Freeform 296" o:spid="_x0000_s1086" style="position:absolute;left:49574;top:12604;width:3111;height:2451;visibility:visible;mso-wrap-style:square;v-text-anchor:top" coordsize="32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xYqcQA&#10;AADcAAAADwAAAGRycy9kb3ducmV2LnhtbESPQWvCQBSE74L/YXlCb7ppqqmkriKCNOKltfH+yL4m&#10;odm3IbvG9N+7guBxmJlvmNVmMI3oqXO1ZQWvswgEcWF1zaWC/Gc/XYJwHlljY5kU/JODzXo8WmGq&#10;7ZW/qT/5UgQIuxQVVN63qZSuqMigm9mWOHi/tjPog+xKqTu8BrhpZBxFiTRYc1iosKVdRcXf6WIU&#10;+OQY530e1/slfx2274vsfP7MlHqZDNsPEJ4G/ww/2plW8BbP4X4mHA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sWKnEAAAA3AAAAA8AAAAAAAAAAAAAAAAAmAIAAGRycy9k&#10;b3ducmV2LnhtbFBLBQYAAAAABAAEAPUAAACJAwAAAAA=&#10;" path="m38,129r,c54,120,96,108,145,114v34,4,71,17,106,45c279,181,305,213,327,259,329,164,323,52,263,21v-4,-2,-8,-4,-12,-5c213,,177,3,145,14,73,40,24,109,24,109v,,-24,41,14,20xe" fillcolor="#fefefe" strokeweight="0">
                      <v:path arrowok="t" o:connecttype="custom" o:connectlocs="339827,1155301;339827,1155301;1296720,1020960;2244667,1423974;2924331,2319554;2351982,188074;2244667,143294;1296720,125380;214631,976179;339827,1155301" o:connectangles="0,0,0,0,0,0,0,0,0,0"/>
                    </v:shape>
                    <v:shape id="Freeform 297" o:spid="_x0000_s1087" style="position:absolute;left:48660;top:21463;width:1409;height:1778;visibility:visible;mso-wrap-style:square;v-text-anchor:top" coordsize="149,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n/cYA&#10;AADcAAAADwAAAGRycy9kb3ducmV2LnhtbESPQWvCQBSE70L/w/IKXopuGq1IdJVSKC1FBFMRvD2y&#10;r9lg9m2aXU36712h4HGYmW+Y5bq3tbhQ6yvHCp7HCQjiwumKSwX77/fRHIQPyBprx6TgjzysVw+D&#10;JWbadbyjSx5KESHsM1RgQmgyKX1hyKIfu4Y4ej+utRiibEupW+wi3NYyTZKZtFhxXDDY0Juh4pSf&#10;rQJ5Sp9+yXwc68ncbLtNnxZf04NSw8f+dQEiUB/u4f/2p1YwSV/gdiYe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an/cYAAADcAAAADwAAAAAAAAAAAAAAAACYAgAAZHJz&#10;L2Rvd25yZXYueG1sUEsFBgAAAAAEAAQA9QAAAIsDAAAAAA==&#10;" path="m63,188r,l63,102,,,26,,75,81,124,r25,l86,102r,86l63,188xe" fillcolor="#fefefe" strokeweight="0">
                      <v:path arrowok="t" o:connecttype="custom" o:connectlocs="563647,1681534;563647,1681534;563647,912322;0,0;232617,0;671006,724488;1109394,0;1333065,0;769418,912322;769418,1681534;563647,1681534" o:connectangles="0,0,0,0,0,0,0,0,0,0,0"/>
                    </v:shape>
                    <v:shape id="Freeform 298" o:spid="_x0000_s1088" style="position:absolute;left:50076;top:21424;width:1905;height:1867;visibility:visible;mso-wrap-style:square;v-text-anchor:top" coordsize="20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A/MYA&#10;AADcAAAADwAAAGRycy9kb3ducmV2LnhtbESPQWvCQBSE70L/w/IKvYhuaiGV1FVKqSWH9NCo9PrI&#10;PpNo9m3IbpP4792C4HGYmW+Y1WY0jeipc7VlBc/zCARxYXXNpYL9bjtbgnAeWWNjmRRcyMFm/TBZ&#10;YaLtwD/U574UAcIuQQWV920ipSsqMujmtiUO3tF2Bn2QXSl1h0OAm0YuoiiWBmsOCxW29FFRcc7/&#10;jIJYfmWvqd/Rb/m9nX6eTvHBZqjU0+P4/gbC0+jv4Vs71QpeFjH8nw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CA/MYAAADcAAAADwAAAAAAAAAAAAAAAACYAgAAZHJz&#10;L2Rvd25yZXYueG1sUEsFBgAAAAAEAAQA9QAAAIsDAAAAAA==&#10;" path="m201,98r,c201,112,198,124,193,136v-4,12,-12,23,-21,32c162,177,151,184,139,189v-12,5,-25,8,-38,8c87,197,75,194,62,189,50,184,39,177,30,168,20,159,13,148,8,136,3,124,,112,,98,,85,3,72,8,60,13,48,20,38,30,29,39,19,50,12,62,7,74,2,87,,101,v13,,26,2,38,7c151,12,162,19,172,29v9,9,17,19,21,31c198,72,201,85,201,98xm101,176r,c111,176,121,174,130,170v9,-4,18,-9,25,-17c162,146,168,137,172,128v4,-9,6,-19,6,-30c178,88,176,78,172,69,168,59,162,51,155,43,148,36,139,30,130,27v-9,-4,-19,-6,-29,-6c90,21,80,23,71,27,62,30,53,36,46,43,39,51,33,59,29,69v-4,9,-6,19,-6,29c23,109,25,119,29,128v4,9,10,18,17,25c54,161,62,166,71,170v9,4,19,6,30,6xe" fillcolor="#fefefe" strokeweight="0">
                      <v:path arrowok="t" o:connecttype="custom" o:connectlocs="1805485,880153;1805485,880153;1733626,1221435;1544993,1508839;1248571,1697444;907235,1769291;556914,1697444;269477,1508839;71859,1221435;0,880153;71859,538871;269477,260451;556914,62871;907235,0;1248571,62871;1544993,260451;1733626,538871;1805485,880153;907235,1580686;907235,1580686;1167727,1526798;1392290,1374121;1544993,1149589;1598883,880153;1544993,619702;1392290,386194;1167727,242492;907235,188605;637758,242492;413195,386194;260492,619702;206602,880153;260492,1149589;413195,1374121;637758,1526798;907235,1580686" o:connectangles="0,0,0,0,0,0,0,0,0,0,0,0,0,0,0,0,0,0,0,0,0,0,0,0,0,0,0,0,0,0,0,0,0,0,0,0"/>
                      <o:lock v:ext="edit" verticies="t"/>
                    </v:shape>
                    <v:shape id="Freeform 299" o:spid="_x0000_s1089" style="position:absolute;left:52279;top:21463;width:1372;height:1828;visibility:visible;mso-wrap-style:square;v-text-anchor:top" coordsize="145,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Iav8UA&#10;AADcAAAADwAAAGRycy9kb3ducmV2LnhtbESPQWsCMRSE74X+h/AKvdVslXbLapRWKXjx0LWHents&#10;npu1m5eQRN3+eyMIPQ4z8w0zWwy2FycKsXOs4HlUgCBunO64VfC9/Xx6AxETssbeMSn4owiL+f3d&#10;DCvtzvxFpzq1IkM4VqjApOQrKWNjyGIcOU+cvb0LFlOWoZU64DnDbS/HRfEqLXacFwx6Whpqfuuj&#10;VbCy/sP/9Ifdpg4vW3cozXpXDko9PgzvUxCJhvQfvrXXWsFkXML1TD4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Ihq/xQAAANwAAAAPAAAAAAAAAAAAAAAAAJgCAABkcnMv&#10;ZG93bnJldi54bWxQSwUGAAAAAAQABAD1AAAAigMAAAAA&#10;" path="m,l,,22,r,117c22,136,26,150,35,159v8,8,20,13,37,13c90,172,102,167,110,159v9,-9,13,-23,13,-42l123,r22,l145,117v,25,-6,44,-18,57c115,186,97,193,72,193v-24,,-42,-7,-54,-19c6,161,,142,,117l,xe" fillcolor="#fefefe" strokeweight="0">
                      <v:path arrowok="t" o:connecttype="custom" o:connectlocs="0,0;0,0;196906,0;196906,1050058;313270,1427005;644433,1543675;984547,1427005;1100912,1050058;1100912,0;1297817,0;1297817,1050058;1136707,1561623;644433,1732148;161111,1561623;0,1050058;0,0" o:connectangles="0,0,0,0,0,0,0,0,0,0,0,0,0,0,0,0"/>
                    </v:shape>
                    <v:shape id="Freeform 300" o:spid="_x0000_s1090" style="position:absolute;left:53841;top:21463;width:1219;height:1778;visibility:visible;mso-wrap-style:square;v-text-anchor:top" coordsize="129,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d45sEA&#10;AADcAAAADwAAAGRycy9kb3ducmV2LnhtbERPyWrDMBC9F/IPYgK51XKzNbhRQikUegtZauc4WFPL&#10;1BoZSXXcv48OhR4fb9/uR9uJgXxoHSt4ynIQxLXTLTcKLuf3xw2IEJE1do5JwS8F2O8mD1sstLvx&#10;kYZTbEQK4VCgAhNjX0gZakMWQ+Z64sR9OW8xJugbqT3eUrjt5DzP19Jiy6nBYE9vhurv049V4Jds&#10;+6pbDbT5LK8Vl4fr82pQajYdX19ARBrjv/jP/aEVLOZpbTqTjoD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XeObBAAAA3AAAAA8AAAAAAAAAAAAAAAAAmAIAAGRycy9kb3du&#10;cmV2LnhtbFBLBQYAAAAABAAEAPUAAACGAwAAAAA=&#10;" path="m53,188r,l53,21,,21,,,129,r,21l76,21r,167l53,188xe" fillcolor="#fefefe" strokeweight="0">
                      <v:path arrowok="t" o:connecttype="custom" o:connectlocs="473341,1681534;473341,1681534;473341,187834;0,187834;0,0;1152097,0;1152097,187834;678756,187834;678756,1681534;473341,1681534" o:connectangles="0,0,0,0,0,0,0,0,0,0"/>
                    </v:shape>
                    <v:shape id="Freeform 301" o:spid="_x0000_s1091" style="position:absolute;left:55264;top:21463;width:1371;height:1778;visibility:visible;mso-wrap-style:square;v-text-anchor:top" coordsize="14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GO/sQA&#10;AADcAAAADwAAAGRycy9kb3ducmV2LnhtbESPT4vCMBTE74LfITzBi2i6Cv6pRhFB2MXTVi/eHs2z&#10;KTYvtclq++03C8Ieh5n5DbPZtbYST2p86VjBxyQBQZw7XXKh4HI+jpcgfEDWWDkmBR152G37vQ2m&#10;2r34m55ZKESEsE9RgQmhTqX0uSGLfuJq4ujdXGMxRNkUUjf4inBbyWmSzKXFkuOCwZoOhvJ79mMV&#10;XLvHYrQ/ZWVHTldfNDOH+aJVajho92sQgdrwH363P7WC2XQFf2fi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xjv7EAAAA3AAAAA8AAAAAAAAAAAAAAAAAmAIAAGRycy9k&#10;b3ducmV2LnhtbFBLBQYAAAAABAAEAPUAAACJAwAAAAA=&#10;" path="m,188r,l,,22,r,72l122,72,122,r23,l145,188r-23,l122,94,22,94r,94l,188xe" fillcolor="#fefefe" strokeweight="0">
                      <v:path arrowok="t" o:connecttype="custom" o:connectlocs="0,1681534;0,1681534;0,0;196762,0;196762,643995;1091165,643995;1091165,0;1296871,0;1296871,1681534;1091165,1681534;1091165,840767;196762,840767;196762,1681534;0,1681534" o:connectangles="0,0,0,0,0,0,0,0,0,0,0,0,0,0"/>
                    </v:shape>
                    <v:shape id="Freeform 302" o:spid="_x0000_s1092" style="position:absolute;left:46361;top:23685;width:1473;height:1461;visibility:visible;mso-wrap-style:square;v-text-anchor:top" coordsize="15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1eMMIA&#10;AADcAAAADwAAAGRycy9kb3ducmV2LnhtbERPTWuDQBC9B/oflgn0FtdEKMVmIxJIWnqKRuh1cKdq&#10;dWetu4n233cPhR4f73ufLWYQd5pcZ1nBNopBENdWd9woqK6nzTMI55E1DpZJwQ85yA4Pqz2m2s5c&#10;0L30jQgh7FJU0Ho/plK6uiWDLrIjceA+7WTQBzg1Uk84h3AzyF0cP0mDHYeGFkc6tlT35c0oMOW2&#10;yMuvosrP/cfpkr++X8ztW6nH9ZK/gPC0+H/xn/tNK0iSMD+cCUd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4wwgAAANwAAAAPAAAAAAAAAAAAAAAAAJgCAABkcnMvZG93&#10;bnJldi54bWxQSwUGAAAAAAQABAD1AAAAhwMAAAAA&#10;" path="m156,77r,c156,88,154,97,150,107v-3,9,-9,17,-16,24c126,138,117,144,108,148v-10,4,-19,6,-30,6c70,154,61,152,52,149,44,146,36,142,29,136,20,129,13,120,8,110,3,100,,89,,77,,67,2,57,6,47,10,38,16,30,23,23,30,16,39,10,49,6,58,2,68,,78,v11,,21,2,30,6c118,10,126,16,134,23v7,7,13,15,16,25c154,57,156,67,156,77xm78,126r,c92,126,103,121,111,112v9,-9,13,-21,13,-35c124,63,120,52,111,42,102,33,91,28,78,28,65,28,54,33,46,42,37,52,33,63,33,77v,14,4,26,12,35c54,121,65,126,78,126xe" fillcolor="#fefefe" strokeweight="0">
                      <v:path arrowok="t" o:connecttype="custom" o:connectlocs="1391041,692789;1391041,692789;1337541,962704;1194867,1178638;963030,1331597;695520,1385578;463683,1340591;258587,1223625;71337,989695;0,692789;53500,422874;205087,206940;436933,53981;695520,0;963030,53981;1194867,206940;1337541,431868;1391041,692789;695520,1133651;695520,1133651;989780,1007692;1105704,692789;989780,377887;695520,251928;410183,377887;294260,692789;401260,1007692;695520,1133651" o:connectangles="0,0,0,0,0,0,0,0,0,0,0,0,0,0,0,0,0,0,0,0,0,0,0,0,0,0,0,0"/>
                      <o:lock v:ext="edit" verticies="t"/>
                    </v:shape>
                    <v:shape id="Freeform 303" o:spid="_x0000_s1093" style="position:absolute;left:48012;top:23723;width:870;height:1384;visibility:visible;mso-wrap-style:square;v-text-anchor:top" coordsize="9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T5tsMA&#10;AADcAAAADwAAAGRycy9kb3ducmV2LnhtbESPQWsCMRSE74L/ITyhF9GsLlhZjaIWqbeiFb0+Nq+7&#10;S5OXJUl1/fdNoeBxmPlmmOW6s0bcyIfGsYLJOANBXDrdcKXg/LkfzUGEiKzROCYFDwqwXvV7Syy0&#10;u/ORbqdYiVTCoUAFdYxtIWUoa7IYxq4lTt6X8xZjkr6S2uM9lVsjp1k2kxYbTgs1trSrqfw+/VgF&#10;+dAdCF8vU5Nv84c3m/eP/dtVqZdBt1mAiNTFZ/ifPujE5RP4O5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T5tsMAAADcAAAADwAAAAAAAAAAAAAAAACYAgAAZHJzL2Rv&#10;d25yZXYueG1sUEsFBgAAAAAEAAQA9QAAAIgDAAAAAA==&#10;" path="m,146r,l,,36,c55,,70,3,79,11v9,7,13,18,13,34c92,59,88,70,79,78,69,86,57,90,40,90r-8,l32,146,,146xm32,66r,l36,66v9,,15,-2,19,-6c59,57,61,51,61,43,61,36,59,31,55,28,51,24,45,23,36,23r-4,l32,66xe" fillcolor="#fefefe" strokeweight="0">
                      <v:path arrowok="t" o:connecttype="custom" o:connectlocs="0,1312241;0,1312241;0,0;321919,0;706421,98871;822670,404460;706421,701062;357683,808920;286145,808920;286145,1312241;0,1312241;286145,593205;286145,593205;321919,593205;491815,539277;545462,386477;491815,251660;321919,206718;286145,206718;286145,593205" o:connectangles="0,0,0,0,0,0,0,0,0,0,0,0,0,0,0,0,0,0,0,0"/>
                      <o:lock v:ext="edit" verticies="t"/>
                    </v:shape>
                    <v:shape id="Freeform 304" o:spid="_x0000_s1094" style="position:absolute;left:49028;top:23723;width:870;height:1384;visibility:visible;mso-wrap-style:square;v-text-anchor:top" coordsize="9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nwcQA&#10;AADcAAAADwAAAGRycy9kb3ducmV2LnhtbESPT2sCMRTE74V+h/AEL0Wz3YUqq1Fsi+it+Ae9PjbP&#10;3cXkZUlSXb99Uyj0OMz8Zpj5srdG3MiH1rGC13EGgrhyuuVawfGwHk1BhIis0TgmBQ8KsFw8P82x&#10;1O7OO7rtYy1SCYcSFTQxdqWUoWrIYhi7jjh5F+ctxiR9LbXHeyq3RuZZ9iYttpwWGuzoo6Hquv+2&#10;CooXtyWcnHJTvBcPb1abr/XnWanhoF/NQETq43/4j97qxBU5/J5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WZ8HEAAAA3AAAAA8AAAAAAAAAAAAAAAAAmAIAAGRycy9k&#10;b3ducmV2LnhtbFBLBQYAAAAABAAEAPUAAACJAwAAAAA=&#10;" path="m,146r,l,,36,c55,,69,3,78,11v9,7,14,18,14,34c92,59,87,70,78,78,69,86,56,90,40,90r-9,l31,146,,146xm31,66r,l36,66v8,,14,-2,18,-6c58,57,60,51,60,43,60,36,58,31,54,28,50,24,44,23,36,23r-5,l31,66xe" fillcolor="#fefefe" strokeweight="0">
                      <v:path arrowok="t" o:connecttype="custom" o:connectlocs="0,1312241;0,1312241;0,0;321919,0;697485,98871;822670,404460;697485,701062;357683,808920;277208,808920;277208,1312241;0,1312241;277208,593205;277208,593205;321919,593205;482869,539277;536525,386477;482869,251660;321919,206718;277208,206718;277208,593205" o:connectangles="0,0,0,0,0,0,0,0,0,0,0,0,0,0,0,0,0,0,0,0"/>
                      <o:lock v:ext="edit" verticies="t"/>
                    </v:shape>
                    <v:shape id="Freeform 305" o:spid="_x0000_s1095" style="position:absolute;left:49974;top:23685;width:1473;height:1461;visibility:visible;mso-wrap-style:square;v-text-anchor:top" coordsize="15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R8UA&#10;AADcAAAADwAAAGRycy9kb3ducmV2LnhtbESPQWuDQBSE74X8h+UFcmtWK5RisglSMA09qQ30+nBf&#10;1MZ9a9xNtP++Wyj0OMzMN8x2P5te3Gl0nWUF8ToCQVxb3XGj4PSRP76AcB5ZY2+ZFHyTg/1u8bDF&#10;VNuJS7pXvhEBwi5FBa33Qyqlq1sy6NZ2IA7e2Y4GfZBjI/WIU4CbXj5F0bM02HFYaHGg15bqS3Uz&#10;CkwVl1n1VZ6yw+UzL7K398LcrkqtlnO2AeFp9v/hv/ZRK0iSBH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8BHxQAAANwAAAAPAAAAAAAAAAAAAAAAAJgCAABkcnMv&#10;ZG93bnJldi54bWxQSwUGAAAAAAQABAD1AAAAigMAAAAA&#10;" path="m156,77r,c156,88,154,97,150,107v-4,9,-10,17,-17,24c126,138,117,144,107,148v-9,4,-19,6,-29,6c69,154,60,152,52,149,43,146,35,142,28,136,19,129,12,120,7,110,2,100,,89,,77,,67,2,57,6,47,9,38,15,30,23,23,30,16,38,10,48,6,58,2,68,,78,v10,,20,2,30,6c117,10,126,16,133,23v7,7,13,15,17,25c154,57,156,67,156,77xm78,126r,c91,126,102,121,111,112v8,-9,13,-21,13,-35c124,63,119,52,110,42,102,33,91,28,78,28,65,28,54,33,45,42,36,52,32,63,32,77v,14,4,26,13,35c53,121,64,126,78,126xe" fillcolor="#fefefe" strokeweight="0">
                      <v:path arrowok="t" o:connecttype="custom" o:connectlocs="1391041,692789;1391041,692789;1337541,962704;1185954,1178638;954107,1331597;695520,1385578;463683,1340591;249673,1223625;62423,989695;0,692789;53500,422874;205087,206940;428010,53981;695520,0;963030,53981;1185954,206940;1337541,431868;1391041,692789;695520,1133651;695520,1133651;989780,1007692;1105704,692789;980857,377887;695520,251928;401260,377887;285337,692789;401260,1007692;695520,1133651" o:connectangles="0,0,0,0,0,0,0,0,0,0,0,0,0,0,0,0,0,0,0,0,0,0,0,0,0,0,0,0"/>
                      <o:lock v:ext="edit" verticies="t"/>
                    </v:shape>
                    <v:shape id="Freeform 306" o:spid="_x0000_s1096" style="position:absolute;left:51631;top:23723;width:991;height:1384;visibility:visible;mso-wrap-style:square;v-text-anchor:top" coordsize="10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ohGMYA&#10;AADcAAAADwAAAGRycy9kb3ducmV2LnhtbESPQWvCQBSE7wX/w/IEb7oxllpTVylFQQuCTbz09sg+&#10;k5js25BdNf333YLQ4zAz3zDLdW8acaPOVZYVTCcRCOLc6ooLBadsO34F4TyyxsYyKfghB+vV4GmJ&#10;ibZ3/qJb6gsRIOwSVFB63yZSurwkg25iW+LgnW1n0AfZFVJ3eA9w08g4il6kwYrDQoktfZSU1+nV&#10;KMjieu4+qV6kl/iwOe6n39U22ys1GvbvbyA89f4//GjvtILZ7Bn+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ohGMYAAADcAAAADwAAAAAAAAAAAAAAAACYAgAAZHJz&#10;L2Rvd25yZXYueG1sUEsFBgAAAAAEAAQA9QAAAIsDAAAAAA==&#10;" path="m105,146r,l70,146,31,78r,68l,146,,,45,c62,,76,3,85,10v8,7,13,17,13,31c98,51,95,60,89,67,83,74,75,78,65,79r40,67xm31,62r,l36,62v13,,21,-1,25,-4c65,55,67,50,67,43,67,36,65,31,61,28,56,25,48,24,36,24r-5,l31,62xe" fillcolor="#fefefe" strokeweight="0">
                      <v:path arrowok="t" o:connecttype="custom" o:connectlocs="934938,1312241;934938,1312241;623292,1312241;276027,701062;276027,1312241;0,1312241;0,0;400685,0;756850,89884;872609,368504;792470,602192;578772,710049;934938,1312241;276027,557250;276027,557250;320546,557250;543153,521304;596582,386477;543153,251660;320546,215714;276027,215714;276027,557250" o:connectangles="0,0,0,0,0,0,0,0,0,0,0,0,0,0,0,0,0,0,0,0,0,0"/>
                      <o:lock v:ext="edit" verticies="t"/>
                    </v:shape>
                    <v:shape id="Freeform 307" o:spid="_x0000_s1097" style="position:absolute;left:52609;top:23723;width:978;height:1384;visibility:visible;mso-wrap-style:square;v-text-anchor:top" coordsize="103,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gJcYA&#10;AADcAAAADwAAAGRycy9kb3ducmV2LnhtbESPQWvCQBSE7wX/w/IEL6XZaGiQ6CoqLfQk1Eiot0f2&#10;NQnNvg3ZbZL++26h4HGYmW+Y7X4yrRiod41lBcsoBkFcWt1wpeCavz6tQTiPrLG1TAp+yMF+N3vY&#10;YqbtyO80XHwlAoRdhgpq77tMSlfWZNBFtiMO3qftDfog+0rqHscAN61cxXEqDTYcFmrs6FRT+XX5&#10;NgrSx+PSnstbl5zt6eNlHAqdc6HUYj4dNiA8Tf4e/m+/aQVJ8gx/Z8IR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xgJcYAAADcAAAADwAAAAAAAAAAAAAAAACYAgAAZHJz&#10;L2Rvd25yZXYueG1sUEsFBgAAAAAEAAQA9QAAAIsDAAAAAA==&#10;" path="m67,26r,l67,146r-31,l36,26,,26,,,103,r,26l67,26xe" fillcolor="#fefefe" strokeweight="0">
                      <v:path arrowok="t" o:connecttype="custom" o:connectlocs="603996,233687;603996,233687;603996,1312241;324535,1312241;324535,233687;0,233687;0,0;928530,0;928530,233687;603996,233687" o:connectangles="0,0,0,0,0,0,0,0,0,0"/>
                    </v:shape>
                    <v:shape id="Freeform 308" o:spid="_x0000_s1098" style="position:absolute;left:53701;top:23723;width:1201;height:1423;visibility:visible;mso-wrap-style:square;v-text-anchor:top" coordsize="12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GPcQA&#10;AADcAAAADwAAAGRycy9kb3ducmV2LnhtbESPUWvCMBSF34X9h3AHe9O0E8rojCJCYYzh0PUHXJpr&#10;U0xuuiRq/ffLYLDHwznnO5zVZnJWXCnEwbOCclGAIO68HrhX0H418xcQMSFrtJ5JwZ0ibNYPsxXW&#10;2t/4QNdj6kWGcKxRgUlprKWMnSGHceFH4uydfHCYsgy91AFvGe6sfC6KSjocOC8YHGlnqDsfL05B&#10;aMq2Kb8v7x/7w7745Ls1VFmlnh6n7SuIRFP6D/+137SC5bKC3zP5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xj3EAAAA3AAAAA8AAAAAAAAAAAAAAAAAmAIAAGRycy9k&#10;b3ducmV2LnhtbFBLBQYAAAAABAAEAPUAAACJAwAAAAA=&#10;" path="m127,r,l127,91v,20,-6,34,-16,44c101,145,85,150,64,150v-22,,-37,-5,-48,-15c6,125,,111,,91l,,31,r,86c31,98,34,107,39,113v6,6,14,9,24,9c74,122,82,119,87,113v6,-6,9,-15,9,-27l96,r31,xe" fillcolor="#fefefe" strokeweight="0">
                      <v:path arrowok="t" o:connecttype="custom" o:connectlocs="1134945,0;1134945,0;1134945,818623;991960,1214445;571941,1349383;142985,1214445;0,818623;0,0;277034,0;277034,773647;348526,1016534;563004,1097503;777482,1016534;857911,773647;857911,0;1134945,0" o:connectangles="0,0,0,0,0,0,0,0,0,0,0,0,0,0,0,0"/>
                    </v:shape>
                    <v:shape id="Freeform 309" o:spid="_x0000_s1099" style="position:absolute;left:55137;top:23723;width:1295;height:1384;visibility:visible;mso-wrap-style:square;v-text-anchor:top" coordsize="137,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UYcQA&#10;AADcAAAADwAAAGRycy9kb3ducmV2LnhtbESPQWvCQBSE74X+h+UVvIhuYqBK6ipFEEXsQduLt0f2&#10;NQnNvg15q8Z/7wpCj8PMfMPMl71r1IU6qT0bSMcJKOLC25pLAz/f69EMlARki41nMnAjgeXi9WWO&#10;ufVXPtDlGEoVISw5GqhCaHOtpajIoYx9Sxy9X985DFF2pbYdXiPcNXqSJO/aYc1xocKWVhUVf8ez&#10;M3DansJqeNv4VIZZ9iVpoXd7MWbw1n9+gArUh//ws721BrJsCo8z8Qjo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n1GHEAAAA3AAAAA8AAAAAAAAAAAAAAAAAmAIAAGRycy9k&#10;b3ducmV2LnhtbFBLBQYAAAAABAAEAPUAAACJAwAAAAA=&#10;" path="m,146r,l,,32,,97,85v2,2,4,5,6,10c105,99,107,104,110,110v-1,-4,-1,-8,-2,-13c108,93,108,88,108,81l108,r29,l137,146r-30,l40,59c39,57,37,53,34,49,32,45,30,39,27,33v1,5,2,9,2,13c29,50,29,56,29,62r,84l,146xe" fillcolor="#fefefe" strokeweight="0">
                      <v:path arrowok="t" o:connecttype="custom" o:connectlocs="0,1312241;0,1312241;0,0;286015,0;866969,763977;920594,853852;983160,988678;965285,871835;965285,728022;965285,0;1224484,0;1224484,1312241;956353,1312241;357515,530290;303890,440406;241324,296603;259199,413446;259199,557250;259199,1312241;0,1312241" o:connectangles="0,0,0,0,0,0,0,0,0,0,0,0,0,0,0,0,0,0,0,0"/>
                    </v:shape>
                    <v:shape id="Freeform 310" o:spid="_x0000_s1100" style="position:absolute;left:56680;top:23723;width:304;height:1384;visibility:visible;mso-wrap-style:square;v-text-anchor:top" coordsize="3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c7sAA&#10;AADcAAAADwAAAGRycy9kb3ducmV2LnhtbERPTWvCQBC9F/oflil4q7s2VCTNKtLS6rUqPQ/ZMQnJ&#10;zsbsNMZ/7x4KPT7ed7GZfKdGGmIT2MJibkARl8E1XFk4HT+fV6CiIDvsApOFG0XYrB8fCsxduPI3&#10;jQepVArhmKOFWqTPtY5lTR7jPPTEiTuHwaMkOFTaDXhN4b7TL8YstceGU0ONPb3XVLaHX2/h8nqp&#10;nCx32VnaH7Mbp4+vlTlaO3uatm+ghCb5F/+5985ClqW16Uw6Anp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qc7sAAAADcAAAADwAAAAAAAAAAAAAAAACYAgAAZHJzL2Rvd25y&#10;ZXYueG1sUEsFBgAAAAAEAAQA9QAAAIUDAAAAAA==&#10;" path="m,l,,32,r,146l,146,,xe" fillcolor="#fefefe" strokeweight="0">
                      <v:path arrowok="t" o:connecttype="custom" o:connectlocs="0,0;0,0;289560,0;289560,1312241;0,1312241;0,0" o:connectangles="0,0,0,0,0,0"/>
                    </v:shape>
                    <v:shape id="Freeform 311" o:spid="_x0000_s1101" style="position:absolute;left:57105;top:23723;width:978;height:1384;visibility:visible;mso-wrap-style:square;v-text-anchor:top" coordsize="103,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qIMYA&#10;AADcAAAADwAAAGRycy9kb3ducmV2LnhtbESPQWvCQBSE74X+h+UVvJS6sQFpU1epUsFToEkJentk&#10;X5PQ7NuQXZP4712h4HGYmW+Y1WYyrRiod41lBYt5BIK4tLrhSsFPvn95A+E8ssbWMim4kIPN+vFh&#10;hYm2I3/TkPlKBAi7BBXU3neJlK6syaCb2444eL+2N+iD7CupexwD3LTyNYqW0mDDYaHGjnY1lX/Z&#10;2ShYPm8XNi1PXZza3fFrHAqdc6HU7Gn6/ADhafL38H/7oBXE8TvczoQj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FqIMYAAADcAAAADwAAAAAAAAAAAAAAAACYAgAAZHJz&#10;L2Rvd25yZXYueG1sUEsFBgAAAAAEAAQA9QAAAIsDAAAAAA==&#10;" path="m67,26r,l67,146r-31,l36,26,,26,,,103,r,26l67,26xe" fillcolor="#fefefe" strokeweight="0">
                      <v:path arrowok="t" o:connecttype="custom" o:connectlocs="603996,233687;603996,233687;603996,1312241;324535,1312241;324535,233687;0,233687;0,0;928530,0;928530,233687;603996,233687" o:connectangles="0,0,0,0,0,0,0,0,0,0"/>
                    </v:shape>
                    <v:shape id="Freeform 312" o:spid="_x0000_s1102" style="position:absolute;left:58026;top:23723;width:1225;height:1384;visibility:visible;mso-wrap-style:square;v-text-anchor:top" coordsize="130,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TOL8A&#10;AADcAAAADwAAAGRycy9kb3ducmV2LnhtbERPTYvCMBC9C/6HMII3Ta0iS20qIiwUb6siexyasSk2&#10;k9pktf77zUHw+Hjf+XawrXhQ7xvHChbzBARx5XTDtYLz6Xv2BcIHZI2tY1LwIg/bYjzKMdPuyT/0&#10;OIZaxBD2GSowIXSZlL4yZNHPXUccuavrLYYI+1rqHp8x3LYyTZK1tNhwbDDY0d5QdTv+WQXymnB3&#10;P1wOSzkEk/5eSlOnpVLTybDbgAg0hI/47S61guUqzo9n4hGQ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FNM4vwAAANwAAAAPAAAAAAAAAAAAAAAAAJgCAABkcnMvZG93bnJl&#10;di54bWxQSwUGAAAAAAQABAD1AAAAhAMAAAAA&#10;" path="m49,146r,l49,79,,,36,,58,40v1,2,2,4,3,7c62,50,64,54,65,58v1,-4,2,-7,3,-10c69,45,70,42,72,40l93,r37,l81,79r,67l49,146xe" fillcolor="#fefefe" strokeweight="0">
                      <v:path arrowok="t" o:connecttype="custom" o:connectlocs="435290,1312241;435290,1312241;435290,710049;0,0;319800,0;515235,359518;541893,422433;577427,521304;604076,431419;639610,359518;826159,0;1154845,0;719556,710049;719556,1312241;435290,1312241" o:connectangles="0,0,0,0,0,0,0,0,0,0,0,0,0,0,0"/>
                    </v:shape>
                    <v:shape id="Freeform 313" o:spid="_x0000_s1103" style="position:absolute;left:48514;top:25495;width:1524;height:1860;visibility:visible;mso-wrap-style:square;v-text-anchor:top" coordsize="16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EUcUA&#10;AADcAAAADwAAAGRycy9kb3ducmV2LnhtbESP3WrCQBSE74W+w3IKvdONqVhJsxEpiqXeaNoHOGRP&#10;k7TZsyG7+fHtuwXBy2FmvmHS7WQaMVDnassKlosIBHFhdc2lgq/Pw3wDwnlkjY1lUnAlB9vsYZZi&#10;ou3IFxpyX4oAYZeggsr7NpHSFRUZdAvbEgfv23YGfZBdKXWHY4CbRsZRtJYGaw4LFbb0VlHxm/dG&#10;wcvebNzY213+8XNexcd4mE69VOrpcdq9gvA0+Xv41n7XCp5XS/g/E4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3wRRxQAAANwAAAAPAAAAAAAAAAAAAAAAAJgCAABkcnMv&#10;ZG93bnJldi54bWxQSwUGAAAAAAQABAD1AAAAigMAAAAA&#10;" path="m161,49r,c152,39,143,32,133,28,122,23,111,21,99,21v-10,,-20,2,-29,6c60,31,52,36,45,43,38,51,33,59,29,68,25,78,24,88,24,99v,9,1,17,3,24c29,130,32,137,37,143v7,11,16,19,27,25c75,174,87,177,100,177v12,,23,-3,33,-8c144,164,153,157,161,147r,30c152,183,142,188,131,192v-10,3,-21,5,-33,5c88,197,78,196,69,193,60,190,51,185,43,180,29,170,18,159,11,145,4,131,,116,,99,,85,3,71,8,60,12,48,20,37,30,27,39,18,50,11,62,7,73,2,86,,100,v11,,21,1,31,5c141,8,152,13,161,20r,29xe" fillcolor="#fefefe" strokeweight="0">
                      <v:path arrowok="t" o:connecttype="custom" o:connectlocs="1442594,436939;1442594,436939;1191711,249674;887063,187256;627216,240761;403207,383434;259847,606360;215045,882792;241928,1096796;331532,1275139;573450,1498065;896017,1578319;1191711,1506987;1442594,1310809;1442594,1578319;1173783,1712078;878099,1756661;618252,1720991;385288,1605067;98558,1292974;0,882792;71685,535019;268811,240761;555531,62419;896017,0;1173783,44583;1442594,178343;1442594,436939" o:connectangles="0,0,0,0,0,0,0,0,0,0,0,0,0,0,0,0,0,0,0,0,0,0,0,0,0,0,0,0"/>
                    </v:shape>
                    <v:shape id="Freeform 314" o:spid="_x0000_s1104" style="position:absolute;left:50368;top:25533;width:940;height:1778;visibility:visible;mso-wrap-style:square;v-text-anchor:top" coordsize="99,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jdccYA&#10;AADcAAAADwAAAGRycy9kb3ducmV2LnhtbESPQWvCQBSE74X+h+UVvNVNtUpJ3YQgVBSKoKmeH9nX&#10;JG32bcyuJv33bkHwOMzMN8wiHUwjLtS52rKCl3EEgriwuuZSwVf+8fwGwnlkjY1lUvBHDtLk8WGB&#10;sbY97+iy96UIEHYxKqi8b2MpXVGRQTe2LXHwvm1n0AfZlVJ32Ae4aeQkiubSYM1hocKWlhUVv/uz&#10;URBl5WCOs8/D9jRbZX22/DltdrlSo6chewfhafD38K291gqmrxP4PxOOgE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jdccYAAADcAAAADwAAAAAAAAAAAAAAAACYAgAAZHJz&#10;L2Rvd25yZXYueG1sUEsFBgAAAAAEAAQA9QAAAIsDAAAAAA==&#10;" path="m,188r,l,,99,r,21l22,21r,54l99,75r,20l22,95r,72l99,167r,21l,188xe" fillcolor="#fefefe" strokeweight="0">
                      <v:path arrowok="t" o:connecttype="custom" o:connectlocs="0,1681534;0,1681534;0,0;892335,0;892335,187834;198293,187834;198293,670826;892335,670826;892335,849714;198293,849714;198293,1493700;892335,1493700;892335,1681534;0,1681534" o:connectangles="0,0,0,0,0,0,0,0,0,0,0,0,0,0"/>
                    </v:shape>
                    <v:shape id="Freeform 315" o:spid="_x0000_s1105" style="position:absolute;left:51631;top:25463;width:1493;height:1924;visibility:visible;mso-wrap-style:square;v-text-anchor:top" coordsize="158,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I+0cUA&#10;AADcAAAADwAAAGRycy9kb3ducmV2LnhtbESPzWrDMBCE74W8g9hAb43cxpjiRDZNoNSnQJP00NvW&#10;Wv8Qa2UsxXbePioUehxm5htmm8+mEyMNrrWs4HkVgSAurW65VnA+vT+9gnAeWWNnmRTcyEGeLR62&#10;mGo78SeNR1+LAGGXooLG+z6V0pUNGXQr2xMHr7KDQR/kUEs94BTgppMvUZRIgy2HhQZ72jdUXo5X&#10;o+Dj52sn49EcrgesvvtzgfqUJEo9Lue3DQhPs/8P/7ULrWAdr+H3TDgC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j7RxQAAANwAAAAPAAAAAAAAAAAAAAAAAJgCAABkcnMv&#10;ZG93bnJldi54bWxQSwUGAAAAAAQABAD1AAAAigMAAAAA&#10;" path="m,195r,l,,137,150,137,7r21,l158,203,21,54r,141l,195xe" fillcolor="#fefefe" strokeweight="0">
                      <v:path arrowok="t" o:connecttype="custom" o:connectlocs="0,1751721;0,1751721;0,0;1222663,1347473;1222663,62885;1410082,62885;1410082,1823582;187419,485094;187419,1751721;0,1751721" o:connectangles="0,0,0,0,0,0,0,0,0,0"/>
                    </v:shape>
                    <v:shape id="Freeform 316" o:spid="_x0000_s1106" style="position:absolute;left:53314;top:25533;width:1219;height:1778;visibility:visible;mso-wrap-style:square;v-text-anchor:top" coordsize="129,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WXQ8QA&#10;AADcAAAADwAAAGRycy9kb3ducmV2LnhtbESPQWvCQBSE70L/w/IK3ppNNbYhdZUiFHoTbas5PrLP&#10;JJh9G3a3Mf33rlDwOMzMN8xyPZpODOR8a1nBc5KCIK6sbrlW8P318ZSD8AFZY2eZFPyRh/XqYbLE&#10;QtsL72jYh1pECPsCFTQh9IWUvmrIoE9sTxy9k3UGQ5SultrhJcJNJ2dp+iINthwXGuxp01B13v8a&#10;BS5j0x+7xUD5z6E88mFbvi4GpaaP4/sbiEBjuIf/259awTzL4HYmHg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Fl0PEAAAA3AAAAA8AAAAAAAAAAAAAAAAAmAIAAGRycy9k&#10;b3ducmV2LnhtbFBLBQYAAAAABAAEAPUAAACJAwAAAAA=&#10;" path="m53,188r,l53,21,,21,,,129,r,21l76,21r,167l53,188xe" fillcolor="#fefefe" strokeweight="0">
                      <v:path arrowok="t" o:connecttype="custom" o:connectlocs="473341,1681534;473341,1681534;473341,187834;0,187834;0,0;1152097,0;1152097,187834;678756,187834;678756,1681534;473341,1681534" o:connectangles="0,0,0,0,0,0,0,0,0,0"/>
                    </v:shape>
                    <v:shape id="Freeform 317" o:spid="_x0000_s1107" style="position:absolute;left:54730;top:25533;width:940;height:1778;visibility:visible;mso-wrap-style:square;v-text-anchor:top" coordsize="99,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FBcUA&#10;AADcAAAADwAAAGRycy9kb3ducmV2LnhtbESP3WrCQBSE7wu+w3IE7+pG24hEVwmCpYUi+Ht9yB6T&#10;aPZszK4mfXu3UOjlMDPfMPNlZyrxoMaVlhWMhhEI4szqknMFh/36dQrCeWSNlWVS8EMOloveyxwT&#10;bVve0mPncxEg7BJUUHhfJ1K6rCCDbmhr4uCdbWPQB9nkUjfYBrip5DiKJtJgyWGhwJpWBWXX3d0o&#10;iNK8M6f4+7i5xR9pm64ut6/tXqlBv0tnIDx1/j/81/7UCt7eY/g9E4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UUFxQAAANwAAAAPAAAAAAAAAAAAAAAAAJgCAABkcnMv&#10;ZG93bnJldi54bWxQSwUGAAAAAAQABAD1AAAAigMAAAAA&#10;" path="m,188r,l,,99,r,21l22,21r,54l99,75r,20l22,95r,72l99,167r,21l,188xe" fillcolor="#fefefe" strokeweight="0">
                      <v:path arrowok="t" o:connecttype="custom" o:connectlocs="0,1681534;0,1681534;0,0;892335,0;892335,187834;198293,187834;198293,670826;892335,670826;892335,849714;198293,849714;198293,1493700;892335,1493700;892335,1681534;0,1681534" o:connectangles="0,0,0,0,0,0,0,0,0,0,0,0,0,0"/>
                    </v:shape>
                    <v:shape id="Freeform 318" o:spid="_x0000_s1108" style="position:absolute;left:55987;top:25533;width:1150;height:1778;visibility:visible;mso-wrap-style:square;v-text-anchor:top" coordsize="12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L388UA&#10;AADcAAAADwAAAGRycy9kb3ducmV2LnhtbESPQWvCQBSE74X+h+UJvelGK6FEV5GKKLYIph7M7ZF9&#10;JsHs25BdTfz33YLQ4zAz3zDzZW9qcafWVZYVjEcRCOLc6ooLBaefzfADhPPIGmvLpOBBDpaL15c5&#10;Jtp2fKR76gsRIOwSVFB63yRSurwkg25kG+LgXWxr0AfZFlK32AW4qeUkimJpsOKwUGJDnyXl1/Rm&#10;FHSrPX5t3ZoPl28+x+ss2zS7TKm3Qb+agfDU+//ws73TCt6nMfyd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svfzxQAAANwAAAAPAAAAAAAAAAAAAAAAAJgCAABkcnMv&#10;ZG93bnJldi54bWxQSwUGAAAAAAQABAD1AAAAigMAAAAA&#10;" path="m,188r,l,,44,c57,,66,1,72,2v5,2,11,4,15,8c93,14,97,20,100,27v3,7,5,15,5,24c105,67,100,78,92,86,83,94,71,98,54,98r-4,l121,188r-28,l25,98r-3,l22,188,,188xm22,19r,l22,82r17,c56,82,68,80,74,75v6,-4,9,-12,9,-23c83,40,80,31,74,26,67,21,56,19,39,19r-17,xe" fillcolor="#fefefe" strokeweight="0">
                      <v:path arrowok="t" o:connecttype="custom" o:connectlocs="0,1681534;0,1681534;0,0;397225,0;649997,17884;785412,89439;902779,241496;947914,456161;830557,769212;487495,876545;451389,876545;1092357,1681534;839576,1681534;225695,876545;198608,876545;198608,1681534;0,1681534;198608,169941;198608,169941;198608,733434;352081,733434;668055,670826;749306,465108;668055,232549;352081,169941;198608,169941" o:connectangles="0,0,0,0,0,0,0,0,0,0,0,0,0,0,0,0,0,0,0,0,0,0,0,0,0,0"/>
                      <o:lock v:ext="edit" verticies="t"/>
                    </v:shape>
                    <v:shape id="Freeform 319" o:spid="_x0000_s1109" style="position:absolute;left:55676;top:19856;width:673;height:667;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NCsUA&#10;AADcAAAADwAAAGRycy9kb3ducmV2LnhtbESPS2/CMBCE75X6H6xF6g1s3jTFIKhUqccSHqK3VbxN&#10;QuN1FLsQ+PV1JaQeRzPzjWa+bG0lztT40rGGfk+BIM6cKTnXsNu+dWcgfEA2WDkmDVfysFw8Pswx&#10;Me7CGzqnIRcRwj5BDUUIdSKlzwqy6HuuJo7el2sshiibXJoGLxFuKzlQaiItlhwXCqzptaDsO/2x&#10;GtKP0ym1+/X49jk6YH5QRvnjs9ZPnXb1AiJQG/7D9/a70TAcTeH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w0KxQAAANwAAAAPAAAAAAAAAAAAAAAAAJgCAABkcnMv&#10;ZG93bnJldi54bWxQSwUGAAAAAAQABAD1AAAAigMAAAAA&#10;" path="m36,r,c55,,71,15,71,35,71,55,55,71,36,71,16,71,,55,,35,,15,16,,36,xm36,5r,c20,5,7,19,7,35v,17,13,31,29,31c52,66,64,52,64,35,64,19,52,5,36,5xm29,56r,l23,56r,-40c26,16,29,15,34,15v6,,10,2,12,3c49,20,50,23,50,27v,5,-4,8,-8,9l42,37v4,,6,3,7,9c50,52,51,55,51,56r-6,c44,55,43,51,42,46,41,41,39,39,33,39r-4,l29,56xm29,34r,l34,34v5,,9,-2,9,-7c43,24,41,20,34,20v-2,,-4,,-5,1l29,34xe" fillcolor="white [3212]" strokecolor="white [3212]" strokeweight="0">
                      <v:path arrowok="t" o:connecttype="custom" o:connectlocs="323504,0;323504,0;638023,308774;323504,626369;0,308774;323504,0;323504,0;323504,44107;323504,44107;62902,308774;323504,582263;575121,308774;323504,44107;323504,44107;260603,494040;260603,494040;206687,494040;206687,141150;305533,132329;413364,158802;449308,238194;377420,317595;377420,326417;440322,405818;458294,494040;404378,494040;377420,405818;296547,344059;260603,344059;260603,494040;260603,299953;260603,299953;305533,299953;386406,238194;305533,176445;260603,185266;260603,299953" o:connectangles="0,0,0,0,0,0,0,0,0,0,0,0,0,0,0,0,0,0,0,0,0,0,0,0,0,0,0,0,0,0,0,0,0,0,0,0,0"/>
                      <o:lock v:ext="edit" verticies="t"/>
                    </v:shape>
                    <v:shape id="Freeform 324" o:spid="_x0000_s1110" alt="yoc_091609_0153" style="position:absolute;left:32004;top:9372;width:7385;height:7265;visibility:visible;mso-wrap-style:square;v-text-anchor:top" coordsize="1302,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DtcIA&#10;AADcAAAADwAAAGRycy9kb3ducmV2LnhtbERPPW/CMBDdkfgP1iGxgUOpEEoxiBaBClugLYxHfCSh&#10;8TmKDQn/vh4qMT6979miNaW4U+0KywpGwwgEcWp1wZmCr8N6MAXhPLLG0jIpeJCDxbzbmWGsbcMJ&#10;3fc+EyGEXYwKcu+rWEqX5mTQDW1FHLiLrQ36AOtM6hqbEG5K+RJFE2mw4NCQY0UfOaW/+5tRsKq+&#10;V/I83e6Op1tz/MFrUmzeE6X6vXb5BsJT65/if/enVjB+DWvDmXA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IO1wgAAANwAAAAPAAAAAAAAAAAAAAAAAJgCAABkcnMvZG93&#10;bnJldi54bWxQSwUGAAAAAAQABAD1AAAAhwMAAAAA&#10;" path="m651,1301r,c1010,1301,1302,1010,1302,651,1302,291,1010,,651,,291,,,291,,651v,359,291,650,651,650xe" strokecolor="#eeece1 [3214]" strokeweight=".05pt">
                      <v:fill r:id="rId12" o:title="yoc_091609_0153" recolor="t" rotate="t" type="frame"/>
                      <v:path arrowok="t" o:connecttype="custom" o:connectlocs="2094419,4056562;2094419,4056562;4188832,2029839;2094419,0;0,2029839;2094419,4056562" o:connectangles="0,0,0,0,0,0"/>
                    </v:shape>
                  </v:group>
                  <v:shape id="Freeform 327" o:spid="_x0000_s1111" style="position:absolute;left:4533;top:27133;width:1486;height:4178;visibility:visible;mso-wrap-style:square;v-text-anchor:top" coordsize="157,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dsQA&#10;AADcAAAADwAAAGRycy9kb3ducmV2LnhtbESPT2sCMRTE74LfITyhN836B7Fbo9iCrBQ8aKXnx+Z1&#10;d+nmJSRxXb99IxQ8DjPzG2a97U0rOvKhsaxgOslAEJdWN1wpuHztxysQISJrbC2TgjsF2G6GgzXm&#10;2t74RN05ViJBOOSooI7R5VKGsiaDYWIdcfJ+rDcYk/SV1B5vCW5aOcuypTTYcFqo0dFHTeXv+WoU&#10;oHt3q+vx8D3Dz/syXLrCV0Wh1Muo372BiNTHZ/i/fdAK5otXeJx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6XbEAAAA3AAAAA8AAAAAAAAAAAAAAAAAmAIAAGRycy9k&#10;b3ducmV2LnhtbFBLBQYAAAAABAAEAPUAAACJAwAAAAA=&#10;" path="m,l,,60,r,392l157,392r,50l,442,,xe" fillcolor="#3b463c" strokeweight="0">
                    <v:path arrowok="t" o:connecttype="custom" o:connectlocs="0,0;0,0;537478,0;537478,3502752;1406400,3502752;1406400,3949533;0,3949533;0,0" o:connectangles="0,0,0,0,0,0,0,0"/>
                  </v:shape>
                </v:group>
              </v:group>
            </w:pict>
          </mc:Fallback>
        </mc:AlternateContent>
      </w:r>
    </w:p>
    <w:p w:rsidR="00986855" w:rsidRDefault="00E31F9F">
      <w:r>
        <w:rPr>
          <w:noProof/>
        </w:rPr>
        <mc:AlternateContent>
          <mc:Choice Requires="wps">
            <w:drawing>
              <wp:anchor distT="0" distB="0" distL="114300" distR="114300" simplePos="0" relativeHeight="251665920" behindDoc="0" locked="0" layoutInCell="1" allowOverlap="1">
                <wp:simplePos x="0" y="0"/>
                <wp:positionH relativeFrom="column">
                  <wp:posOffset>-605155</wp:posOffset>
                </wp:positionH>
                <wp:positionV relativeFrom="paragraph">
                  <wp:posOffset>3633470</wp:posOffset>
                </wp:positionV>
                <wp:extent cx="2205355" cy="939800"/>
                <wp:effectExtent l="0" t="0" r="0" b="0"/>
                <wp:wrapSquare wrapText="bothSides"/>
                <wp:docPr id="675"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5355" cy="939800"/>
                        </a:xfrm>
                        <a:prstGeom prst="rect">
                          <a:avLst/>
                        </a:prstGeom>
                        <a:noFill/>
                        <a:ln>
                          <a:noFill/>
                        </a:ln>
                        <a:effectLst/>
                        <a:extLst>
                          <a:ext uri="{C572A759-6A51-4108-AA02-DFA0A04FC94B}"/>
                        </a:extLst>
                      </wps:spPr>
                      <wps:txbx>
                        <w:txbxContent>
                          <w:p w:rsidR="00AC0BF0" w:rsidRDefault="00AC0BF0" w:rsidP="00395060">
                            <w:pPr>
                              <w:jc w:val="right"/>
                              <w:rPr>
                                <w:rFonts w:ascii="Arial" w:hAnsi="Arial" w:cs="Arial"/>
                                <w:b/>
                                <w:color w:val="202C1A"/>
                              </w:rPr>
                            </w:pPr>
                          </w:p>
                          <w:p w:rsidR="00AC0BF0" w:rsidRDefault="00AC0BF0" w:rsidP="00395060">
                            <w:pPr>
                              <w:jc w:val="right"/>
                              <w:rPr>
                                <w:rFonts w:ascii="Arial" w:hAnsi="Arial" w:cs="Arial"/>
                                <w:b/>
                                <w:color w:val="202C1A"/>
                              </w:rPr>
                            </w:pPr>
                            <w:r>
                              <w:rPr>
                                <w:rFonts w:ascii="Arial" w:hAnsi="Arial" w:cs="Arial"/>
                                <w:b/>
                                <w:color w:val="202C1A"/>
                              </w:rPr>
                              <w:t>Lunch will be provided</w:t>
                            </w:r>
                          </w:p>
                          <w:p w:rsidR="00395060" w:rsidRPr="0080434D" w:rsidRDefault="00AC0BF0" w:rsidP="00395060">
                            <w:pPr>
                              <w:jc w:val="right"/>
                              <w:rPr>
                                <w:rFonts w:ascii="Arial" w:hAnsi="Arial" w:cs="Arial"/>
                                <w:b/>
                                <w:color w:val="202C1A"/>
                              </w:rPr>
                            </w:pPr>
                            <w:r>
                              <w:rPr>
                                <w:rFonts w:ascii="Arial" w:hAnsi="Arial" w:cs="Arial"/>
                                <w:b/>
                                <w:color w:val="202C1A"/>
                              </w:rPr>
                              <w:t>12:00 - 1:30 p. m.</w:t>
                            </w:r>
                            <w:r w:rsidR="005A5D64" w:rsidRPr="0080434D">
                              <w:rPr>
                                <w:rFonts w:ascii="Arial" w:hAnsi="Arial" w:cs="Arial"/>
                                <w:b/>
                                <w:color w:val="202C1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675" o:spid="_x0000_s1026" type="#_x0000_t202" style="position:absolute;margin-left:-47.65pt;margin-top:286.1pt;width:173.65pt;height:7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" filled="f" stroked="f">
                <v:path arrowok="t"/>
                <v:textbox>
                  <w:txbxContent>
                    <w:p w:rsidR="00AC0BF0" w:rsidRDefault="00AC0BF0" w:rsidP="00395060">
                      <w:pPr>
                        <w:jc w:val="right"/>
                        <w:rPr>
                          <w:rFonts w:ascii="Arial" w:hAnsi="Arial" w:cs="Arial"/>
                          <w:b/>
                          <w:color w:val="202C1A"/>
                        </w:rPr>
                      </w:pPr>
                    </w:p>
                    <w:p w:rsidR="00AC0BF0" w:rsidRDefault="00AC0BF0" w:rsidP="00395060">
                      <w:pPr>
                        <w:jc w:val="right"/>
                        <w:rPr>
                          <w:rFonts w:ascii="Arial" w:hAnsi="Arial" w:cs="Arial"/>
                          <w:b/>
                          <w:color w:val="202C1A"/>
                        </w:rPr>
                      </w:pPr>
                      <w:r>
                        <w:rPr>
                          <w:rFonts w:ascii="Arial" w:hAnsi="Arial" w:cs="Arial"/>
                          <w:b/>
                          <w:color w:val="202C1A"/>
                        </w:rPr>
                        <w:t>Lunch will be provided</w:t>
                      </w:r>
                    </w:p>
                    <w:p w:rsidR="00395060" w:rsidRPr="0080434D" w:rsidRDefault="00AC0BF0" w:rsidP="00395060">
                      <w:pPr>
                        <w:jc w:val="right"/>
                        <w:rPr>
                          <w:rFonts w:ascii="Arial" w:hAnsi="Arial" w:cs="Arial"/>
                          <w:b/>
                          <w:color w:val="202C1A"/>
                        </w:rPr>
                      </w:pPr>
                      <w:r>
                        <w:rPr>
                          <w:rFonts w:ascii="Arial" w:hAnsi="Arial" w:cs="Arial"/>
                          <w:b/>
                          <w:color w:val="202C1A"/>
                        </w:rPr>
                        <w:t>12:00 - 1:30 p. m.</w:t>
                      </w:r>
                      <w:r w:rsidR="005A5D64" w:rsidRPr="0080434D">
                        <w:rPr>
                          <w:rFonts w:ascii="Arial" w:hAnsi="Arial" w:cs="Arial"/>
                          <w:b/>
                          <w:color w:val="202C1A"/>
                        </w:rPr>
                        <w:t xml:space="preserve"> </w:t>
                      </w:r>
                    </w:p>
                  </w:txbxContent>
                </v:textbox>
                <w10:wrap type="square"/>
              </v:shap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-608965</wp:posOffset>
                </wp:positionH>
                <wp:positionV relativeFrom="paragraph">
                  <wp:posOffset>4381500</wp:posOffset>
                </wp:positionV>
                <wp:extent cx="2149475" cy="760095"/>
                <wp:effectExtent l="0" t="0" r="0" b="1905"/>
                <wp:wrapSquare wrapText="bothSides"/>
                <wp:docPr id="67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9475" cy="760095"/>
                        </a:xfrm>
                        <a:prstGeom prst="rect">
                          <a:avLst/>
                        </a:prstGeom>
                        <a:noFill/>
                        <a:ln>
                          <a:noFill/>
                        </a:ln>
                        <a:effectLst/>
                        <a:extLst>
                          <a:ext uri="{C572A759-6A51-4108-AA02-DFA0A04FC94B}"/>
                        </a:extLst>
                      </wps:spPr>
                      <wps:txbx>
                        <w:txbxContent>
                          <w:p w:rsidR="006E1072" w:rsidRPr="0080434D" w:rsidRDefault="006E1072" w:rsidP="005A5D64">
                            <w:pPr>
                              <w:jc w:val="center"/>
                              <w:rPr>
                                <w:rFonts w:ascii="Arial" w:hAnsi="Arial" w:cs="Arial"/>
                                <w:b/>
                                <w:color w:val="202C1A"/>
                              </w:rPr>
                            </w:pPr>
                          </w:p>
                          <w:p w:rsidR="006E1072" w:rsidRDefault="00AC0BF0" w:rsidP="006E1072">
                            <w:pPr>
                              <w:jc w:val="right"/>
                              <w:rPr>
                                <w:rFonts w:ascii="Arial" w:hAnsi="Arial" w:cs="Arial"/>
                                <w:b/>
                                <w:color w:val="202C1A"/>
                              </w:rPr>
                            </w:pPr>
                            <w:r>
                              <w:rPr>
                                <w:rFonts w:ascii="Arial" w:hAnsi="Arial" w:cs="Arial"/>
                                <w:b/>
                                <w:color w:val="202C1A"/>
                              </w:rPr>
                              <w:t>Youth Opportunity Center</w:t>
                            </w:r>
                          </w:p>
                          <w:p w:rsidR="00AC0BF0" w:rsidRPr="0080434D" w:rsidRDefault="00AC0BF0" w:rsidP="006E1072">
                            <w:pPr>
                              <w:jc w:val="right"/>
                              <w:rPr>
                                <w:rFonts w:ascii="Arial" w:hAnsi="Arial" w:cs="Arial"/>
                                <w:b/>
                                <w:color w:val="202C1A"/>
                              </w:rPr>
                            </w:pPr>
                            <w:r>
                              <w:rPr>
                                <w:rFonts w:ascii="Arial" w:hAnsi="Arial" w:cs="Arial"/>
                                <w:b/>
                                <w:color w:val="202C1A"/>
                              </w:rPr>
                              <w:t xml:space="preserve"> Drive #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id="Text Box 677" o:spid="_x0000_s1027" type="#_x0000_t202" style="position:absolute;margin-left:-47.95pt;margin-top:345pt;width:169.25pt;height:59.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" filled="f" stroked="f">
                <v:path arrowok="t"/>
                <v:textbox>
                  <w:txbxContent>
                    <w:p w:rsidR="006E1072" w:rsidRPr="0080434D" w:rsidRDefault="006E1072" w:rsidP="005A5D64">
                      <w:pPr>
                        <w:jc w:val="center"/>
                        <w:rPr>
                          <w:rFonts w:ascii="Arial" w:hAnsi="Arial" w:cs="Arial"/>
                          <w:b/>
                          <w:color w:val="202C1A"/>
                        </w:rPr>
                      </w:pPr>
                    </w:p>
                    <w:p w:rsidR="006E1072" w:rsidRDefault="00AC0BF0" w:rsidP="006E1072">
                      <w:pPr>
                        <w:jc w:val="right"/>
                        <w:rPr>
                          <w:rFonts w:ascii="Arial" w:hAnsi="Arial" w:cs="Arial"/>
                          <w:b/>
                          <w:color w:val="202C1A"/>
                        </w:rPr>
                      </w:pPr>
                      <w:r>
                        <w:rPr>
                          <w:rFonts w:ascii="Arial" w:hAnsi="Arial" w:cs="Arial"/>
                          <w:b/>
                          <w:color w:val="202C1A"/>
                        </w:rPr>
                        <w:t>Youth Opportunity Center</w:t>
                      </w:r>
                    </w:p>
                    <w:p w:rsidR="00AC0BF0" w:rsidRPr="0080434D" w:rsidRDefault="00AC0BF0" w:rsidP="006E1072">
                      <w:pPr>
                        <w:jc w:val="right"/>
                        <w:rPr>
                          <w:rFonts w:ascii="Arial" w:hAnsi="Arial" w:cs="Arial"/>
                          <w:b/>
                          <w:color w:val="202C1A"/>
                        </w:rPr>
                      </w:pPr>
                      <w:r>
                        <w:rPr>
                          <w:rFonts w:ascii="Arial" w:hAnsi="Arial" w:cs="Arial"/>
                          <w:b/>
                          <w:color w:val="202C1A"/>
                        </w:rPr>
                        <w:t xml:space="preserve"> Drive # 1 </w:t>
                      </w:r>
                    </w:p>
                  </w:txbxContent>
                </v:textbox>
                <w10:wrap type="square"/>
              </v:shape>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-613410</wp:posOffset>
                </wp:positionH>
                <wp:positionV relativeFrom="paragraph">
                  <wp:posOffset>3107690</wp:posOffset>
                </wp:positionV>
                <wp:extent cx="2091690" cy="525780"/>
                <wp:effectExtent l="0" t="0" r="0" b="7620"/>
                <wp:wrapSquare wrapText="bothSides"/>
                <wp:docPr id="676"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1690" cy="525780"/>
                        </a:xfrm>
                        <a:prstGeom prst="rect">
                          <a:avLst/>
                        </a:prstGeom>
                        <a:noFill/>
                        <a:ln>
                          <a:noFill/>
                        </a:ln>
                        <a:effectLst/>
                        <a:extLst>
                          <a:ext uri="{C572A759-6A51-4108-AA02-DFA0A04FC94B}"/>
                        </a:extLst>
                      </wps:spPr>
                      <wps:txbx>
                        <w:txbxContent>
                          <w:p w:rsidR="00AC0BF0" w:rsidRDefault="00AC0BF0" w:rsidP="00395060">
                            <w:pPr>
                              <w:jc w:val="right"/>
                              <w:rPr>
                                <w:rFonts w:ascii="Arial" w:hAnsi="Arial" w:cs="Arial"/>
                                <w:b/>
                                <w:color w:val="202C1A"/>
                              </w:rPr>
                            </w:pPr>
                          </w:p>
                          <w:p w:rsidR="00395060" w:rsidRPr="0080434D" w:rsidRDefault="00327879" w:rsidP="00395060">
                            <w:pPr>
                              <w:jc w:val="right"/>
                              <w:rPr>
                                <w:rFonts w:ascii="Arial" w:hAnsi="Arial" w:cs="Arial"/>
                                <w:b/>
                                <w:color w:val="202C1A"/>
                              </w:rPr>
                            </w:pPr>
                            <w:r>
                              <w:rPr>
                                <w:rFonts w:ascii="Arial" w:hAnsi="Arial" w:cs="Arial"/>
                                <w:b/>
                                <w:color w:val="202C1A"/>
                              </w:rPr>
                              <w:t>Thursday, November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676" o:spid="_x0000_s1028" type="#_x0000_t202" style="position:absolute;margin-left:-48.3pt;margin-top:244.7pt;width:164.7pt;height:41.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" filled="f" stroked="f">
                <v:path arrowok="t"/>
                <v:textbox>
                  <w:txbxContent>
                    <w:p w:rsidR="00AC0BF0" w:rsidRDefault="00AC0BF0" w:rsidP="00395060">
                      <w:pPr>
                        <w:jc w:val="right"/>
                        <w:rPr>
                          <w:rFonts w:ascii="Arial" w:hAnsi="Arial" w:cs="Arial"/>
                          <w:b/>
                          <w:color w:val="202C1A"/>
                        </w:rPr>
                      </w:pPr>
                    </w:p>
                    <w:p w:rsidR="00395060" w:rsidRPr="0080434D" w:rsidRDefault="00327879" w:rsidP="00395060">
                      <w:pPr>
                        <w:jc w:val="right"/>
                        <w:rPr>
                          <w:rFonts w:ascii="Arial" w:hAnsi="Arial" w:cs="Arial"/>
                          <w:b/>
                          <w:color w:val="202C1A"/>
                        </w:rPr>
                      </w:pPr>
                      <w:r>
                        <w:rPr>
                          <w:rFonts w:ascii="Arial" w:hAnsi="Arial" w:cs="Arial"/>
                          <w:b/>
                          <w:color w:val="202C1A"/>
                        </w:rPr>
                        <w:t>Thursday, November 19</w:t>
                      </w:r>
                    </w:p>
                  </w:txbxContent>
                </v:textbox>
                <w10:wrap type="square"/>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1661795</wp:posOffset>
                </wp:positionH>
                <wp:positionV relativeFrom="paragraph">
                  <wp:posOffset>2886075</wp:posOffset>
                </wp:positionV>
                <wp:extent cx="3429000" cy="45720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4572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F8265B" w:rsidRPr="0079691C" w:rsidRDefault="00F8265B" w:rsidP="00F8265B">
                            <w:pPr>
                              <w:pStyle w:val="Heading2"/>
                              <w:jc w:val="center"/>
                              <w:rPr>
                                <w:rFonts w:ascii="Arial" w:hAnsi="Arial" w:cs="Arial"/>
                                <w:sz w:val="36"/>
                                <w:szCs w:val="32"/>
                              </w:rPr>
                            </w:pPr>
                            <w:r w:rsidRPr="0079691C">
                              <w:rPr>
                                <w:rFonts w:ascii="Arial" w:hAnsi="Arial" w:cs="Arial"/>
                                <w:sz w:val="36"/>
                                <w:szCs w:val="32"/>
                              </w:rPr>
                              <w:t>YOC “Behind the Scenes”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id="Text Box 7" o:spid="_x0000_s1029" type="#_x0000_t202" style="position:absolute;margin-left:130.85pt;margin-top:227.25pt;width:270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" filled="f" stroked="f">
                <v:path arrowok="t"/>
                <v:textbox>
                  <w:txbxContent>
                    <w:p w:rsidR="00F8265B" w:rsidRPr="0079691C" w:rsidRDefault="00F8265B" w:rsidP="00F8265B">
                      <w:pPr>
                        <w:pStyle w:val="Heading2"/>
                        <w:jc w:val="center"/>
                        <w:rPr>
                          <w:rFonts w:ascii="Arial" w:hAnsi="Arial" w:cs="Arial"/>
                          <w:sz w:val="36"/>
                          <w:szCs w:val="32"/>
                        </w:rPr>
                      </w:pPr>
                      <w:r w:rsidRPr="0079691C">
                        <w:rPr>
                          <w:rFonts w:ascii="Arial" w:hAnsi="Arial" w:cs="Arial"/>
                          <w:sz w:val="36"/>
                          <w:szCs w:val="32"/>
                        </w:rPr>
                        <w:t>YOC “Behind the Scenes”</w:t>
                      </w:r>
                    </w:p>
                  </w:txbxContent>
                </v:textbox>
                <w10:wrap type="square"/>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1853565</wp:posOffset>
                </wp:positionH>
                <wp:positionV relativeFrom="paragraph">
                  <wp:posOffset>3286125</wp:posOffset>
                </wp:positionV>
                <wp:extent cx="3723640" cy="4962525"/>
                <wp:effectExtent l="0" t="0" r="0" b="952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3640" cy="496252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327879" w:rsidRDefault="00327879" w:rsidP="00785AFE">
                            <w:pPr>
                              <w:pStyle w:val="Heading2"/>
                              <w:jc w:val="both"/>
                              <w:rPr>
                                <w:rFonts w:ascii="Arial" w:hAnsi="Arial" w:cs="Arial"/>
                                <w:sz w:val="28"/>
                                <w:szCs w:val="28"/>
                              </w:rPr>
                            </w:pPr>
                          </w:p>
                          <w:p w:rsidR="00F8265B" w:rsidRPr="003C7700" w:rsidRDefault="00F8265B" w:rsidP="00785AFE">
                            <w:pPr>
                              <w:pStyle w:val="Heading2"/>
                              <w:jc w:val="both"/>
                              <w:rPr>
                                <w:rFonts w:ascii="Arial" w:hAnsi="Arial" w:cs="Arial"/>
                                <w:sz w:val="28"/>
                                <w:szCs w:val="28"/>
                              </w:rPr>
                            </w:pPr>
                            <w:r w:rsidRPr="003C7700">
                              <w:rPr>
                                <w:rFonts w:ascii="Arial" w:hAnsi="Arial" w:cs="Arial"/>
                                <w:sz w:val="28"/>
                                <w:szCs w:val="28"/>
                              </w:rPr>
                              <w:t xml:space="preserve">The Youth Opportunity Center is home to over </w:t>
                            </w:r>
                            <w:r w:rsidR="00080D4C">
                              <w:rPr>
                                <w:rFonts w:ascii="Arial" w:hAnsi="Arial" w:cs="Arial"/>
                                <w:sz w:val="28"/>
                                <w:szCs w:val="28"/>
                              </w:rPr>
                              <w:t xml:space="preserve">140 </w:t>
                            </w:r>
                            <w:bookmarkStart w:id="0" w:name="_GoBack"/>
                            <w:bookmarkEnd w:id="0"/>
                            <w:r w:rsidRPr="003C7700">
                              <w:rPr>
                                <w:rFonts w:ascii="Arial" w:hAnsi="Arial" w:cs="Arial"/>
                                <w:sz w:val="28"/>
                                <w:szCs w:val="28"/>
                              </w:rPr>
                              <w:t>kids (ages 6-18) residing in nine residential cottages, on the 75-acre campus located in Delaware County.</w:t>
                            </w:r>
                          </w:p>
                          <w:p w:rsidR="00F8265B" w:rsidRPr="003C7700" w:rsidRDefault="00F8265B" w:rsidP="00785AFE">
                            <w:pPr>
                              <w:pStyle w:val="Heading2"/>
                              <w:jc w:val="both"/>
                              <w:rPr>
                                <w:rFonts w:ascii="Arial" w:hAnsi="Arial" w:cs="Arial"/>
                                <w:sz w:val="28"/>
                                <w:szCs w:val="28"/>
                              </w:rPr>
                            </w:pPr>
                            <w:r w:rsidRPr="003C7700">
                              <w:rPr>
                                <w:rFonts w:ascii="Arial" w:hAnsi="Arial" w:cs="Arial"/>
                                <w:sz w:val="28"/>
                                <w:szCs w:val="28"/>
                              </w:rPr>
                              <w:t>Do you know what goes on behind the scenes at YOC?</w:t>
                            </w:r>
                          </w:p>
                          <w:p w:rsidR="00F8265B" w:rsidRPr="003C7700" w:rsidRDefault="00F8265B" w:rsidP="00785AFE">
                            <w:pPr>
                              <w:pStyle w:val="Heading2"/>
                              <w:jc w:val="both"/>
                              <w:rPr>
                                <w:rFonts w:ascii="Arial" w:hAnsi="Arial" w:cs="Arial"/>
                                <w:sz w:val="28"/>
                                <w:szCs w:val="28"/>
                              </w:rPr>
                            </w:pPr>
                            <w:r w:rsidRPr="003C7700">
                              <w:rPr>
                                <w:rFonts w:ascii="Arial" w:hAnsi="Arial" w:cs="Arial"/>
                                <w:sz w:val="28"/>
                                <w:szCs w:val="28"/>
                              </w:rPr>
                              <w:t>The YOC would like to share with you about the children and families we serve.   We would like to show you our facilities, share stories about the children we have impacted.</w:t>
                            </w:r>
                          </w:p>
                          <w:p w:rsidR="00F8265B" w:rsidRPr="003C7700" w:rsidRDefault="00F8265B" w:rsidP="00785AFE">
                            <w:pPr>
                              <w:pStyle w:val="Heading2"/>
                              <w:jc w:val="both"/>
                              <w:rPr>
                                <w:rFonts w:ascii="Arial" w:hAnsi="Arial" w:cs="Arial"/>
                                <w:sz w:val="28"/>
                                <w:szCs w:val="28"/>
                              </w:rPr>
                            </w:pPr>
                            <w:r w:rsidRPr="003C7700">
                              <w:rPr>
                                <w:rFonts w:ascii="Arial" w:hAnsi="Arial" w:cs="Arial"/>
                                <w:sz w:val="28"/>
                                <w:szCs w:val="28"/>
                              </w:rPr>
                              <w:t xml:space="preserve">YOU are invited to attend our “Behind the Scenes” lunch and learn conducted by volunteer board members and staff. As a friend, donor or colleague we hope that you will join us for </w:t>
                            </w:r>
                            <w:r w:rsidR="00785AFE" w:rsidRPr="003C7700">
                              <w:rPr>
                                <w:rFonts w:ascii="Arial" w:hAnsi="Arial" w:cs="Arial"/>
                                <w:sz w:val="28"/>
                                <w:szCs w:val="28"/>
                              </w:rPr>
                              <w:t>lunch and learn more about the YOC and YOC Foundation.</w:t>
                            </w:r>
                            <w:r w:rsidRPr="003C7700">
                              <w:rPr>
                                <w:rFonts w:ascii="Arial" w:hAnsi="Arial" w:cs="Arial"/>
                                <w:sz w:val="28"/>
                                <w:szCs w:val="28"/>
                              </w:rPr>
                              <w:t xml:space="preserve">  </w:t>
                            </w:r>
                          </w:p>
                          <w:p w:rsidR="00F8265B" w:rsidRPr="00827C02" w:rsidRDefault="00F8265B" w:rsidP="00016063">
                            <w:pPr>
                              <w:pStyle w:val="Heading2"/>
                              <w:rPr>
                                <w:sz w:val="24"/>
                                <w:szCs w:val="24"/>
                              </w:rPr>
                            </w:pPr>
                          </w:p>
                          <w:p w:rsidR="00F8265B" w:rsidRPr="00F718AC" w:rsidRDefault="00F8265B">
                            <w:pPr>
                              <w:rPr>
                                <w:rFonts w:ascii="Verdana" w:hAnsi="Verdana"/>
                                <w:color w:val="202C1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0" type="#_x0000_t202" style="position:absolute;margin-left:145.95pt;margin-top:258.75pt;width:293.2pt;height:39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" filled="f" stroked="f">
                <v:path arrowok="t"/>
                <v:textbox>
                  <w:txbxContent>
                    <w:p w:rsidR="00327879" w:rsidRDefault="00327879" w:rsidP="00785AFE">
                      <w:pPr>
                        <w:pStyle w:val="Heading2"/>
                        <w:jc w:val="both"/>
                        <w:rPr>
                          <w:rFonts w:ascii="Arial" w:hAnsi="Arial" w:cs="Arial"/>
                          <w:sz w:val="28"/>
                          <w:szCs w:val="28"/>
                        </w:rPr>
                      </w:pPr>
                    </w:p>
                    <w:p w:rsidR="00F8265B" w:rsidRPr="003C7700" w:rsidRDefault="00F8265B" w:rsidP="00785AFE">
                      <w:pPr>
                        <w:pStyle w:val="Heading2"/>
                        <w:jc w:val="both"/>
                        <w:rPr>
                          <w:rFonts w:ascii="Arial" w:hAnsi="Arial" w:cs="Arial"/>
                          <w:sz w:val="28"/>
                          <w:szCs w:val="28"/>
                        </w:rPr>
                      </w:pPr>
                      <w:r w:rsidRPr="003C7700">
                        <w:rPr>
                          <w:rFonts w:ascii="Arial" w:hAnsi="Arial" w:cs="Arial"/>
                          <w:sz w:val="28"/>
                          <w:szCs w:val="28"/>
                        </w:rPr>
                        <w:t xml:space="preserve">The Youth Opportunity Center is home to over </w:t>
                      </w:r>
                      <w:r w:rsidR="00080D4C">
                        <w:rPr>
                          <w:rFonts w:ascii="Arial" w:hAnsi="Arial" w:cs="Arial"/>
                          <w:sz w:val="28"/>
                          <w:szCs w:val="28"/>
                        </w:rPr>
                        <w:t xml:space="preserve">140 </w:t>
                      </w:r>
                      <w:bookmarkStart w:id="1" w:name="_GoBack"/>
                      <w:bookmarkEnd w:id="1"/>
                      <w:r w:rsidRPr="003C7700">
                        <w:rPr>
                          <w:rFonts w:ascii="Arial" w:hAnsi="Arial" w:cs="Arial"/>
                          <w:sz w:val="28"/>
                          <w:szCs w:val="28"/>
                        </w:rPr>
                        <w:t>kids (ages 6-18) residing in nine residential cottages, on the 75-acre campus located in Delaware County.</w:t>
                      </w:r>
                    </w:p>
                    <w:p w:rsidR="00F8265B" w:rsidRPr="003C7700" w:rsidRDefault="00F8265B" w:rsidP="00785AFE">
                      <w:pPr>
                        <w:pStyle w:val="Heading2"/>
                        <w:jc w:val="both"/>
                        <w:rPr>
                          <w:rFonts w:ascii="Arial" w:hAnsi="Arial" w:cs="Arial"/>
                          <w:sz w:val="28"/>
                          <w:szCs w:val="28"/>
                        </w:rPr>
                      </w:pPr>
                      <w:r w:rsidRPr="003C7700">
                        <w:rPr>
                          <w:rFonts w:ascii="Arial" w:hAnsi="Arial" w:cs="Arial"/>
                          <w:sz w:val="28"/>
                          <w:szCs w:val="28"/>
                        </w:rPr>
                        <w:t>Do you know what goes on behind the scenes at YOC?</w:t>
                      </w:r>
                    </w:p>
                    <w:p w:rsidR="00F8265B" w:rsidRPr="003C7700" w:rsidRDefault="00F8265B" w:rsidP="00785AFE">
                      <w:pPr>
                        <w:pStyle w:val="Heading2"/>
                        <w:jc w:val="both"/>
                        <w:rPr>
                          <w:rFonts w:ascii="Arial" w:hAnsi="Arial" w:cs="Arial"/>
                          <w:sz w:val="28"/>
                          <w:szCs w:val="28"/>
                        </w:rPr>
                      </w:pPr>
                      <w:r w:rsidRPr="003C7700">
                        <w:rPr>
                          <w:rFonts w:ascii="Arial" w:hAnsi="Arial" w:cs="Arial"/>
                          <w:sz w:val="28"/>
                          <w:szCs w:val="28"/>
                        </w:rPr>
                        <w:t>The YOC would like to share with you about the children and families we serve.   We would like to show you our facilities, share stories about the children we have impacted.</w:t>
                      </w:r>
                    </w:p>
                    <w:p w:rsidR="00F8265B" w:rsidRPr="003C7700" w:rsidRDefault="00F8265B" w:rsidP="00785AFE">
                      <w:pPr>
                        <w:pStyle w:val="Heading2"/>
                        <w:jc w:val="both"/>
                        <w:rPr>
                          <w:rFonts w:ascii="Arial" w:hAnsi="Arial" w:cs="Arial"/>
                          <w:sz w:val="28"/>
                          <w:szCs w:val="28"/>
                        </w:rPr>
                      </w:pPr>
                      <w:r w:rsidRPr="003C7700">
                        <w:rPr>
                          <w:rFonts w:ascii="Arial" w:hAnsi="Arial" w:cs="Arial"/>
                          <w:sz w:val="28"/>
                          <w:szCs w:val="28"/>
                        </w:rPr>
                        <w:t xml:space="preserve">YOU are invited to attend our “Behind the Scenes” lunch and learn conducted by volunteer board members and staff. As a friend, donor or colleague we hope that you will join us for </w:t>
                      </w:r>
                      <w:r w:rsidR="00785AFE" w:rsidRPr="003C7700">
                        <w:rPr>
                          <w:rFonts w:ascii="Arial" w:hAnsi="Arial" w:cs="Arial"/>
                          <w:sz w:val="28"/>
                          <w:szCs w:val="28"/>
                        </w:rPr>
                        <w:t>lunch and learn more about the YOC and YOC Foundation.</w:t>
                      </w:r>
                      <w:r w:rsidRPr="003C7700">
                        <w:rPr>
                          <w:rFonts w:ascii="Arial" w:hAnsi="Arial" w:cs="Arial"/>
                          <w:sz w:val="28"/>
                          <w:szCs w:val="28"/>
                        </w:rPr>
                        <w:t xml:space="preserve">  </w:t>
                      </w:r>
                    </w:p>
                    <w:p w:rsidR="00F8265B" w:rsidRPr="00827C02" w:rsidRDefault="00F8265B" w:rsidP="00016063">
                      <w:pPr>
                        <w:pStyle w:val="Heading2"/>
                        <w:rPr>
                          <w:sz w:val="24"/>
                          <w:szCs w:val="24"/>
                        </w:rPr>
                      </w:pPr>
                    </w:p>
                    <w:p w:rsidR="00F8265B" w:rsidRPr="00F718AC" w:rsidRDefault="00F8265B">
                      <w:pPr>
                        <w:rPr>
                          <w:rFonts w:ascii="Verdana" w:hAnsi="Verdana"/>
                          <w:color w:val="202C1A"/>
                        </w:rPr>
                      </w:pPr>
                    </w:p>
                  </w:txbxContent>
                </v:textbox>
                <w10:wrap type="square"/>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-552450</wp:posOffset>
                </wp:positionH>
                <wp:positionV relativeFrom="paragraph">
                  <wp:posOffset>5355590</wp:posOffset>
                </wp:positionV>
                <wp:extent cx="2030730" cy="1308100"/>
                <wp:effectExtent l="0" t="0" r="0" b="635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0730" cy="13081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AC0BF0" w:rsidRDefault="00763F3C" w:rsidP="006E1072">
                            <w:pPr>
                              <w:jc w:val="right"/>
                              <w:rPr>
                                <w:rFonts w:ascii="Arial" w:hAnsi="Arial" w:cs="Arial"/>
                                <w:b/>
                                <w:color w:val="202C1A"/>
                              </w:rPr>
                            </w:pPr>
                            <w:r>
                              <w:rPr>
                                <w:rFonts w:ascii="Arial" w:hAnsi="Arial" w:cs="Arial"/>
                                <w:b/>
                                <w:color w:val="202C1A"/>
                              </w:rPr>
                              <w:t>Contact Genet Soule</w:t>
                            </w:r>
                          </w:p>
                          <w:p w:rsidR="00AC0BF0" w:rsidRDefault="00080D4C" w:rsidP="006E1072">
                            <w:pPr>
                              <w:jc w:val="right"/>
                              <w:rPr>
                                <w:rFonts w:ascii="Arial" w:hAnsi="Arial" w:cs="Arial"/>
                                <w:b/>
                                <w:color w:val="202C1A"/>
                              </w:rPr>
                            </w:pPr>
                            <w:hyperlink r:id="rId13" w:history="1">
                              <w:r w:rsidR="00763F3C" w:rsidRPr="00A6109A">
                                <w:rPr>
                                  <w:rStyle w:val="Hyperlink"/>
                                  <w:rFonts w:ascii="Arial" w:hAnsi="Arial" w:cs="Arial"/>
                                  <w:b/>
                                </w:rPr>
                                <w:t>gsoule@yocinc.org</w:t>
                              </w:r>
                            </w:hyperlink>
                          </w:p>
                          <w:p w:rsidR="00AC0BF0" w:rsidRDefault="00AC0BF0" w:rsidP="006E1072">
                            <w:pPr>
                              <w:jc w:val="right"/>
                              <w:rPr>
                                <w:rFonts w:ascii="Arial" w:hAnsi="Arial" w:cs="Arial"/>
                                <w:b/>
                                <w:color w:val="202C1A"/>
                              </w:rPr>
                            </w:pPr>
                          </w:p>
                          <w:p w:rsidR="00AC0BF0" w:rsidRDefault="00AC0BF0" w:rsidP="006E1072">
                            <w:pPr>
                              <w:jc w:val="right"/>
                              <w:rPr>
                                <w:rFonts w:ascii="Arial" w:hAnsi="Arial" w:cs="Arial"/>
                                <w:b/>
                                <w:color w:val="202C1A"/>
                              </w:rPr>
                            </w:pPr>
                            <w:r>
                              <w:rPr>
                                <w:rFonts w:ascii="Arial" w:hAnsi="Arial" w:cs="Arial"/>
                                <w:b/>
                                <w:color w:val="202C1A"/>
                              </w:rPr>
                              <w:t>RSVP Requested by:</w:t>
                            </w:r>
                          </w:p>
                          <w:p w:rsidR="00F8265B" w:rsidRPr="006E1072" w:rsidRDefault="00327879" w:rsidP="006E1072">
                            <w:pPr>
                              <w:jc w:val="right"/>
                              <w:rPr>
                                <w:rFonts w:ascii="Arial" w:hAnsi="Arial" w:cs="Arial"/>
                                <w:b/>
                                <w:color w:val="202C1A"/>
                              </w:rPr>
                            </w:pPr>
                            <w:r>
                              <w:rPr>
                                <w:rFonts w:ascii="Arial" w:hAnsi="Arial" w:cs="Arial"/>
                                <w:b/>
                                <w:color w:val="202C1A"/>
                              </w:rPr>
                              <w:t>Tuesday, November 17</w:t>
                            </w:r>
                            <w:r w:rsidR="006B1503">
                              <w:rPr>
                                <w:rFonts w:ascii="Arial" w:hAnsi="Arial" w:cs="Arial"/>
                                <w:b/>
                                <w:color w:val="202C1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id="Text Box 5" o:spid="_x0000_s1031" type="#_x0000_t202" style="position:absolute;margin-left:-43.5pt;margin-top:421.7pt;width:159.9pt;height:10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" filled="f" stroked="f">
                <v:path arrowok="t"/>
                <v:textbox>
                  <w:txbxContent>
                    <w:p w:rsidR="00AC0BF0" w:rsidRDefault="00763F3C" w:rsidP="006E1072">
                      <w:pPr>
                        <w:jc w:val="right"/>
                        <w:rPr>
                          <w:rFonts w:ascii="Arial" w:hAnsi="Arial" w:cs="Arial"/>
                          <w:b/>
                          <w:color w:val="202C1A"/>
                        </w:rPr>
                      </w:pPr>
                      <w:r>
                        <w:rPr>
                          <w:rFonts w:ascii="Arial" w:hAnsi="Arial" w:cs="Arial"/>
                          <w:b/>
                          <w:color w:val="202C1A"/>
                        </w:rPr>
                        <w:t>Contact Genet Soule</w:t>
                      </w:r>
                    </w:p>
                    <w:p w:rsidR="00AC0BF0" w:rsidRDefault="00763F3C" w:rsidP="006E1072">
                      <w:pPr>
                        <w:jc w:val="right"/>
                        <w:rPr>
                          <w:rFonts w:ascii="Arial" w:hAnsi="Arial" w:cs="Arial"/>
                          <w:b/>
                          <w:color w:val="202C1A"/>
                        </w:rPr>
                      </w:pPr>
                      <w:hyperlink r:id="rId14" w:history="1">
                        <w:r w:rsidRPr="00A6109A">
                          <w:rPr>
                            <w:rStyle w:val="Hyperlink"/>
                            <w:rFonts w:ascii="Arial" w:hAnsi="Arial" w:cs="Arial"/>
                            <w:b/>
                          </w:rPr>
                          <w:t>gsoule@yocinc.org</w:t>
                        </w:r>
                      </w:hyperlink>
                    </w:p>
                    <w:p w:rsidR="00AC0BF0" w:rsidRDefault="00AC0BF0" w:rsidP="006E1072">
                      <w:pPr>
                        <w:jc w:val="right"/>
                        <w:rPr>
                          <w:rFonts w:ascii="Arial" w:hAnsi="Arial" w:cs="Arial"/>
                          <w:b/>
                          <w:color w:val="202C1A"/>
                        </w:rPr>
                      </w:pPr>
                    </w:p>
                    <w:p w:rsidR="00AC0BF0" w:rsidRDefault="00AC0BF0" w:rsidP="006E1072">
                      <w:pPr>
                        <w:jc w:val="right"/>
                        <w:rPr>
                          <w:rFonts w:ascii="Arial" w:hAnsi="Arial" w:cs="Arial"/>
                          <w:b/>
                          <w:color w:val="202C1A"/>
                        </w:rPr>
                      </w:pPr>
                      <w:r>
                        <w:rPr>
                          <w:rFonts w:ascii="Arial" w:hAnsi="Arial" w:cs="Arial"/>
                          <w:b/>
                          <w:color w:val="202C1A"/>
                        </w:rPr>
                        <w:t>RSVP Requested by:</w:t>
                      </w:r>
                    </w:p>
                    <w:p w:rsidR="00F8265B" w:rsidRPr="006E1072" w:rsidRDefault="00327879" w:rsidP="006E1072">
                      <w:pPr>
                        <w:jc w:val="right"/>
                        <w:rPr>
                          <w:rFonts w:ascii="Arial" w:hAnsi="Arial" w:cs="Arial"/>
                          <w:b/>
                          <w:color w:val="202C1A"/>
                        </w:rPr>
                      </w:pPr>
                      <w:r>
                        <w:rPr>
                          <w:rFonts w:ascii="Arial" w:hAnsi="Arial" w:cs="Arial"/>
                          <w:b/>
                          <w:color w:val="202C1A"/>
                        </w:rPr>
                        <w:t>Tuesday, November 17</w:t>
                      </w:r>
                      <w:r w:rsidR="006B1503">
                        <w:rPr>
                          <w:rFonts w:ascii="Arial" w:hAnsi="Arial" w:cs="Arial"/>
                          <w:b/>
                          <w:color w:val="202C1A"/>
                        </w:rPr>
                        <w:t xml:space="preserve"> </w:t>
                      </w:r>
                    </w:p>
                  </w:txbxContent>
                </v:textbox>
                <w10:wrap type="square"/>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1600200</wp:posOffset>
                </wp:positionH>
                <wp:positionV relativeFrom="paragraph">
                  <wp:posOffset>7454900</wp:posOffset>
                </wp:positionV>
                <wp:extent cx="3314700" cy="850900"/>
                <wp:effectExtent l="0" t="0" r="0"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850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F8265B" w:rsidRDefault="00F8265B" w:rsidP="008C68F9">
                            <w:pPr>
                              <w:rPr>
                                <w:rFonts w:ascii="Tahoma" w:eastAsia="Times New Roman" w:hAnsi="Tahoma" w:cs="Tahoma"/>
                                <w:color w:val="000000"/>
                                <w:sz w:val="20"/>
                                <w:szCs w:val="20"/>
                              </w:rPr>
                            </w:pPr>
                          </w:p>
                          <w:p w:rsidR="00F8265B" w:rsidRPr="008C68F9" w:rsidRDefault="00F8265B" w:rsidP="008C68F9">
                            <w:pPr>
                              <w:rPr>
                                <w:rFonts w:ascii="Tahoma" w:eastAsia="Times New Roman" w:hAnsi="Tahoma" w:cs="Tahoma"/>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2" o:spid="_x0000_s1032" type="#_x0000_t202" style="position:absolute;margin-left:126pt;margin-top:587pt;width:261pt;height:6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" filled="f" stroked="f">
                <v:path arrowok="t"/>
                <v:textbox>
                  <w:txbxContent>
                    <w:p w:rsidR="00F8265B" w:rsidRDefault="00F8265B" w:rsidP="008C68F9">
                      <w:pPr>
                        <w:rPr>
                          <w:rFonts w:ascii="Tahoma" w:eastAsia="Times New Roman" w:hAnsi="Tahoma" w:cs="Tahoma"/>
                          <w:color w:val="000000"/>
                          <w:sz w:val="20"/>
                          <w:szCs w:val="20"/>
                        </w:rPr>
                      </w:pPr>
                    </w:p>
                    <w:p w:rsidR="00F8265B" w:rsidRPr="008C68F9" w:rsidRDefault="00F8265B" w:rsidP="008C68F9">
                      <w:pPr>
                        <w:rPr>
                          <w:rFonts w:ascii="Tahoma" w:eastAsia="Times New Roman" w:hAnsi="Tahoma" w:cs="Tahoma"/>
                          <w:color w:val="000000"/>
                          <w:sz w:val="20"/>
                          <w:szCs w:val="20"/>
                        </w:rPr>
                      </w:pPr>
                    </w:p>
                  </w:txbxContent>
                </v:textbox>
                <w10:wrap type="square"/>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1294130</wp:posOffset>
                </wp:positionH>
                <wp:positionV relativeFrom="paragraph">
                  <wp:posOffset>5705475</wp:posOffset>
                </wp:positionV>
                <wp:extent cx="4362450" cy="466725"/>
                <wp:effectExtent l="0" t="0" r="0" b="952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2450" cy="46672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F8265B" w:rsidRPr="00F718AC" w:rsidRDefault="00F8265B" w:rsidP="00F718AC">
                            <w:pPr>
                              <w:rPr>
                                <w:rFonts w:ascii="Verdana" w:hAnsi="Verdana"/>
                                <w:b/>
                                <w:color w:val="202C1A"/>
                              </w:rPr>
                            </w:pPr>
                            <w:r>
                              <w:rPr>
                                <w:rFonts w:ascii="Verdana" w:hAnsi="Verdana"/>
                                <w:b/>
                                <w:color w:val="202C1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id="Text Box 11" o:spid="_x0000_s1033" type="#_x0000_t202" style="position:absolute;margin-left:101.9pt;margin-top:449.25pt;width:343.5pt;height:36.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" filled="f" stroked="f">
                <v:path arrowok="t"/>
                <v:textbox>
                  <w:txbxContent>
                    <w:p w:rsidR="00F8265B" w:rsidRPr="00F718AC" w:rsidRDefault="00F8265B" w:rsidP="00F718AC">
                      <w:pPr>
                        <w:rPr>
                          <w:rFonts w:ascii="Verdana" w:hAnsi="Verdana"/>
                          <w:b/>
                          <w:color w:val="202C1A"/>
                        </w:rPr>
                      </w:pPr>
                      <w:r>
                        <w:rPr>
                          <w:rFonts w:ascii="Verdana" w:hAnsi="Verdana"/>
                          <w:b/>
                          <w:color w:val="202C1A"/>
                        </w:rPr>
                        <w:t xml:space="preserve">  </w:t>
                      </w:r>
                    </w:p>
                  </w:txbxContent>
                </v:textbox>
                <w10:wrap type="square"/>
              </v:shape>
            </w:pict>
          </mc:Fallback>
        </mc:AlternateContent>
      </w:r>
    </w:p>
    <w:sectPr w:rsidR="00986855" w:rsidSect="0098685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6A4"/>
    <w:rsid w:val="00016063"/>
    <w:rsid w:val="000627E5"/>
    <w:rsid w:val="00080D4C"/>
    <w:rsid w:val="00082864"/>
    <w:rsid w:val="001D29E9"/>
    <w:rsid w:val="00216EAF"/>
    <w:rsid w:val="00221B23"/>
    <w:rsid w:val="00231DFD"/>
    <w:rsid w:val="00270674"/>
    <w:rsid w:val="002B05D0"/>
    <w:rsid w:val="002E72DC"/>
    <w:rsid w:val="00303180"/>
    <w:rsid w:val="003277AF"/>
    <w:rsid w:val="00327879"/>
    <w:rsid w:val="00332C91"/>
    <w:rsid w:val="00395060"/>
    <w:rsid w:val="003A685E"/>
    <w:rsid w:val="003B0591"/>
    <w:rsid w:val="003C5674"/>
    <w:rsid w:val="003C7700"/>
    <w:rsid w:val="003D0BEA"/>
    <w:rsid w:val="004333B8"/>
    <w:rsid w:val="004641D2"/>
    <w:rsid w:val="00485612"/>
    <w:rsid w:val="004A1524"/>
    <w:rsid w:val="00525FF4"/>
    <w:rsid w:val="005A5D64"/>
    <w:rsid w:val="00672085"/>
    <w:rsid w:val="006B1503"/>
    <w:rsid w:val="006E1072"/>
    <w:rsid w:val="006E4800"/>
    <w:rsid w:val="00763F3C"/>
    <w:rsid w:val="00785AFE"/>
    <w:rsid w:val="0079691C"/>
    <w:rsid w:val="007E6E80"/>
    <w:rsid w:val="0080434D"/>
    <w:rsid w:val="00827C02"/>
    <w:rsid w:val="008C68F9"/>
    <w:rsid w:val="0094138B"/>
    <w:rsid w:val="00947AE4"/>
    <w:rsid w:val="00986855"/>
    <w:rsid w:val="00A42195"/>
    <w:rsid w:val="00AC0BF0"/>
    <w:rsid w:val="00B3225C"/>
    <w:rsid w:val="00B46525"/>
    <w:rsid w:val="00B50405"/>
    <w:rsid w:val="00B846E3"/>
    <w:rsid w:val="00B931A5"/>
    <w:rsid w:val="00BC2A2E"/>
    <w:rsid w:val="00BC4627"/>
    <w:rsid w:val="00C11879"/>
    <w:rsid w:val="00C64225"/>
    <w:rsid w:val="00CB21B5"/>
    <w:rsid w:val="00CE393C"/>
    <w:rsid w:val="00D06F1E"/>
    <w:rsid w:val="00D40AE0"/>
    <w:rsid w:val="00D4388E"/>
    <w:rsid w:val="00D549C5"/>
    <w:rsid w:val="00D54B72"/>
    <w:rsid w:val="00D87977"/>
    <w:rsid w:val="00DA2FC3"/>
    <w:rsid w:val="00DA4088"/>
    <w:rsid w:val="00DC3897"/>
    <w:rsid w:val="00DD33B7"/>
    <w:rsid w:val="00DF4983"/>
    <w:rsid w:val="00E027DA"/>
    <w:rsid w:val="00E31F9F"/>
    <w:rsid w:val="00E42E1F"/>
    <w:rsid w:val="00E545A8"/>
    <w:rsid w:val="00E816A4"/>
    <w:rsid w:val="00E9485A"/>
    <w:rsid w:val="00EA2F84"/>
    <w:rsid w:val="00F34B3A"/>
    <w:rsid w:val="00F66EA0"/>
    <w:rsid w:val="00F718AC"/>
    <w:rsid w:val="00F826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rotate="t" type="frame"/>
      <v:stroke weight="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01606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8265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77AF"/>
    <w:rPr>
      <w:rFonts w:ascii="Lucida Grande" w:hAnsi="Lucida Grande"/>
      <w:sz w:val="18"/>
      <w:szCs w:val="18"/>
    </w:rPr>
  </w:style>
  <w:style w:type="character" w:customStyle="1" w:styleId="BalloonTextChar">
    <w:name w:val="Balloon Text Char"/>
    <w:basedOn w:val="DefaultParagraphFont"/>
    <w:link w:val="BalloonText"/>
    <w:uiPriority w:val="99"/>
    <w:semiHidden/>
    <w:rsid w:val="003277AF"/>
    <w:rPr>
      <w:rFonts w:ascii="Lucida Grande" w:hAnsi="Lucida Grande"/>
      <w:sz w:val="18"/>
      <w:szCs w:val="18"/>
    </w:rPr>
  </w:style>
  <w:style w:type="character" w:styleId="Strong">
    <w:name w:val="Strong"/>
    <w:basedOn w:val="DefaultParagraphFont"/>
    <w:uiPriority w:val="22"/>
    <w:qFormat/>
    <w:rsid w:val="008C68F9"/>
    <w:rPr>
      <w:b/>
      <w:bCs/>
    </w:rPr>
  </w:style>
  <w:style w:type="character" w:styleId="Hyperlink">
    <w:name w:val="Hyperlink"/>
    <w:basedOn w:val="DefaultParagraphFont"/>
    <w:uiPriority w:val="99"/>
    <w:unhideWhenUsed/>
    <w:rsid w:val="00E027DA"/>
    <w:rPr>
      <w:color w:val="0000FF" w:themeColor="hyperlink"/>
      <w:u w:val="single"/>
    </w:rPr>
  </w:style>
  <w:style w:type="character" w:customStyle="1" w:styleId="Heading2Char">
    <w:name w:val="Heading 2 Char"/>
    <w:basedOn w:val="DefaultParagraphFont"/>
    <w:link w:val="Heading2"/>
    <w:uiPriority w:val="9"/>
    <w:rsid w:val="0001606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8265B"/>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01606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8265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77AF"/>
    <w:rPr>
      <w:rFonts w:ascii="Lucida Grande" w:hAnsi="Lucida Grande"/>
      <w:sz w:val="18"/>
      <w:szCs w:val="18"/>
    </w:rPr>
  </w:style>
  <w:style w:type="character" w:customStyle="1" w:styleId="BalloonTextChar">
    <w:name w:val="Balloon Text Char"/>
    <w:basedOn w:val="DefaultParagraphFont"/>
    <w:link w:val="BalloonText"/>
    <w:uiPriority w:val="99"/>
    <w:semiHidden/>
    <w:rsid w:val="003277AF"/>
    <w:rPr>
      <w:rFonts w:ascii="Lucida Grande" w:hAnsi="Lucida Grande"/>
      <w:sz w:val="18"/>
      <w:szCs w:val="18"/>
    </w:rPr>
  </w:style>
  <w:style w:type="character" w:styleId="Strong">
    <w:name w:val="Strong"/>
    <w:basedOn w:val="DefaultParagraphFont"/>
    <w:uiPriority w:val="22"/>
    <w:qFormat/>
    <w:rsid w:val="008C68F9"/>
    <w:rPr>
      <w:b/>
      <w:bCs/>
    </w:rPr>
  </w:style>
  <w:style w:type="character" w:styleId="Hyperlink">
    <w:name w:val="Hyperlink"/>
    <w:basedOn w:val="DefaultParagraphFont"/>
    <w:uiPriority w:val="99"/>
    <w:unhideWhenUsed/>
    <w:rsid w:val="00E027DA"/>
    <w:rPr>
      <w:color w:val="0000FF" w:themeColor="hyperlink"/>
      <w:u w:val="single"/>
    </w:rPr>
  </w:style>
  <w:style w:type="character" w:customStyle="1" w:styleId="Heading2Char">
    <w:name w:val="Heading 2 Char"/>
    <w:basedOn w:val="DefaultParagraphFont"/>
    <w:link w:val="Heading2"/>
    <w:uiPriority w:val="9"/>
    <w:rsid w:val="0001606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8265B"/>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5591057">
      <w:bodyDiv w:val="1"/>
      <w:marLeft w:val="0"/>
      <w:marRight w:val="0"/>
      <w:marTop w:val="0"/>
      <w:marBottom w:val="0"/>
      <w:divBdr>
        <w:top w:val="none" w:sz="0" w:space="0" w:color="auto"/>
        <w:left w:val="none" w:sz="0" w:space="0" w:color="auto"/>
        <w:bottom w:val="none" w:sz="0" w:space="0" w:color="auto"/>
        <w:right w:val="none" w:sz="0" w:space="0" w:color="auto"/>
      </w:divBdr>
      <w:divsChild>
        <w:div w:id="854927275">
          <w:marLeft w:val="0"/>
          <w:marRight w:val="0"/>
          <w:marTop w:val="0"/>
          <w:marBottom w:val="0"/>
          <w:divBdr>
            <w:top w:val="none" w:sz="0" w:space="0" w:color="auto"/>
            <w:left w:val="none" w:sz="0" w:space="0" w:color="auto"/>
            <w:bottom w:val="none" w:sz="0" w:space="0" w:color="auto"/>
            <w:right w:val="none" w:sz="0" w:space="0" w:color="auto"/>
          </w:divBdr>
          <w:divsChild>
            <w:div w:id="652178254">
              <w:marLeft w:val="0"/>
              <w:marRight w:val="0"/>
              <w:marTop w:val="0"/>
              <w:marBottom w:val="0"/>
              <w:divBdr>
                <w:top w:val="none" w:sz="0" w:space="0" w:color="auto"/>
                <w:left w:val="none" w:sz="0" w:space="0" w:color="auto"/>
                <w:bottom w:val="none" w:sz="0" w:space="0" w:color="auto"/>
                <w:right w:val="none" w:sz="0" w:space="0" w:color="auto"/>
              </w:divBdr>
              <w:divsChild>
                <w:div w:id="1689991280">
                  <w:marLeft w:val="0"/>
                  <w:marRight w:val="0"/>
                  <w:marTop w:val="0"/>
                  <w:marBottom w:val="0"/>
                  <w:divBdr>
                    <w:top w:val="none" w:sz="0" w:space="0" w:color="auto"/>
                    <w:left w:val="none" w:sz="0" w:space="0" w:color="auto"/>
                    <w:bottom w:val="none" w:sz="0" w:space="0" w:color="auto"/>
                    <w:right w:val="none" w:sz="0" w:space="0" w:color="auto"/>
                  </w:divBdr>
                  <w:divsChild>
                    <w:div w:id="1484080559">
                      <w:marLeft w:val="0"/>
                      <w:marRight w:val="0"/>
                      <w:marTop w:val="0"/>
                      <w:marBottom w:val="0"/>
                      <w:divBdr>
                        <w:top w:val="none" w:sz="0" w:space="0" w:color="auto"/>
                        <w:left w:val="none" w:sz="0" w:space="0" w:color="auto"/>
                        <w:bottom w:val="none" w:sz="0" w:space="0" w:color="auto"/>
                        <w:right w:val="none" w:sz="0" w:space="0" w:color="auto"/>
                      </w:divBdr>
                      <w:divsChild>
                        <w:div w:id="1351877241">
                          <w:marLeft w:val="0"/>
                          <w:marRight w:val="0"/>
                          <w:marTop w:val="0"/>
                          <w:marBottom w:val="0"/>
                          <w:divBdr>
                            <w:top w:val="none" w:sz="0" w:space="0" w:color="auto"/>
                            <w:left w:val="none" w:sz="0" w:space="0" w:color="auto"/>
                            <w:bottom w:val="none" w:sz="0" w:space="0" w:color="auto"/>
                            <w:right w:val="none" w:sz="0" w:space="0" w:color="auto"/>
                          </w:divBdr>
                          <w:divsChild>
                            <w:div w:id="2060788373">
                              <w:marLeft w:val="0"/>
                              <w:marRight w:val="0"/>
                              <w:marTop w:val="0"/>
                              <w:marBottom w:val="0"/>
                              <w:divBdr>
                                <w:top w:val="none" w:sz="0" w:space="0" w:color="auto"/>
                                <w:left w:val="none" w:sz="0" w:space="0" w:color="auto"/>
                                <w:bottom w:val="none" w:sz="0" w:space="0" w:color="auto"/>
                                <w:right w:val="none" w:sz="0" w:space="0" w:color="auto"/>
                              </w:divBdr>
                              <w:divsChild>
                                <w:div w:id="1604610088">
                                  <w:marLeft w:val="0"/>
                                  <w:marRight w:val="0"/>
                                  <w:marTop w:val="0"/>
                                  <w:marBottom w:val="0"/>
                                  <w:divBdr>
                                    <w:top w:val="none" w:sz="0" w:space="0" w:color="auto"/>
                                    <w:left w:val="none" w:sz="0" w:space="0" w:color="auto"/>
                                    <w:bottom w:val="none" w:sz="0" w:space="0" w:color="auto"/>
                                    <w:right w:val="none" w:sz="0" w:space="0" w:color="auto"/>
                                  </w:divBdr>
                                  <w:divsChild>
                                    <w:div w:id="1846090886">
                                      <w:marLeft w:val="0"/>
                                      <w:marRight w:val="0"/>
                                      <w:marTop w:val="0"/>
                                      <w:marBottom w:val="0"/>
                                      <w:divBdr>
                                        <w:top w:val="none" w:sz="0" w:space="0" w:color="auto"/>
                                        <w:left w:val="none" w:sz="0" w:space="0" w:color="auto"/>
                                        <w:bottom w:val="none" w:sz="0" w:space="0" w:color="auto"/>
                                        <w:right w:val="none" w:sz="0" w:space="0" w:color="auto"/>
                                      </w:divBdr>
                                    </w:div>
                                    <w:div w:id="1378046198">
                                      <w:marLeft w:val="0"/>
                                      <w:marRight w:val="0"/>
                                      <w:marTop w:val="0"/>
                                      <w:marBottom w:val="0"/>
                                      <w:divBdr>
                                        <w:top w:val="none" w:sz="0" w:space="0" w:color="auto"/>
                                        <w:left w:val="none" w:sz="0" w:space="0" w:color="auto"/>
                                        <w:bottom w:val="none" w:sz="0" w:space="0" w:color="auto"/>
                                        <w:right w:val="none" w:sz="0" w:space="0" w:color="auto"/>
                                      </w:divBdr>
                                    </w:div>
                                    <w:div w:id="22098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1754536">
      <w:bodyDiv w:val="1"/>
      <w:marLeft w:val="0"/>
      <w:marRight w:val="0"/>
      <w:marTop w:val="0"/>
      <w:marBottom w:val="0"/>
      <w:divBdr>
        <w:top w:val="none" w:sz="0" w:space="0" w:color="auto"/>
        <w:left w:val="none" w:sz="0" w:space="0" w:color="auto"/>
        <w:bottom w:val="none" w:sz="0" w:space="0" w:color="auto"/>
        <w:right w:val="none" w:sz="0" w:space="0" w:color="auto"/>
      </w:divBdr>
      <w:divsChild>
        <w:div w:id="1222132750">
          <w:marLeft w:val="0"/>
          <w:marRight w:val="0"/>
          <w:marTop w:val="0"/>
          <w:marBottom w:val="0"/>
          <w:divBdr>
            <w:top w:val="none" w:sz="0" w:space="0" w:color="auto"/>
            <w:left w:val="none" w:sz="0" w:space="0" w:color="auto"/>
            <w:bottom w:val="none" w:sz="0" w:space="0" w:color="auto"/>
            <w:right w:val="none" w:sz="0" w:space="0" w:color="auto"/>
          </w:divBdr>
          <w:divsChild>
            <w:div w:id="1315840398">
              <w:marLeft w:val="0"/>
              <w:marRight w:val="0"/>
              <w:marTop w:val="0"/>
              <w:marBottom w:val="0"/>
              <w:divBdr>
                <w:top w:val="none" w:sz="0" w:space="0" w:color="auto"/>
                <w:left w:val="none" w:sz="0" w:space="0" w:color="auto"/>
                <w:bottom w:val="none" w:sz="0" w:space="0" w:color="auto"/>
                <w:right w:val="none" w:sz="0" w:space="0" w:color="auto"/>
              </w:divBdr>
              <w:divsChild>
                <w:div w:id="1583635488">
                  <w:marLeft w:val="0"/>
                  <w:marRight w:val="0"/>
                  <w:marTop w:val="0"/>
                  <w:marBottom w:val="0"/>
                  <w:divBdr>
                    <w:top w:val="none" w:sz="0" w:space="0" w:color="auto"/>
                    <w:left w:val="none" w:sz="0" w:space="0" w:color="auto"/>
                    <w:bottom w:val="none" w:sz="0" w:space="0" w:color="auto"/>
                    <w:right w:val="none" w:sz="0" w:space="0" w:color="auto"/>
                  </w:divBdr>
                  <w:divsChild>
                    <w:div w:id="1518352700">
                      <w:marLeft w:val="0"/>
                      <w:marRight w:val="0"/>
                      <w:marTop w:val="0"/>
                      <w:marBottom w:val="0"/>
                      <w:divBdr>
                        <w:top w:val="none" w:sz="0" w:space="0" w:color="auto"/>
                        <w:left w:val="none" w:sz="0" w:space="0" w:color="auto"/>
                        <w:bottom w:val="none" w:sz="0" w:space="0" w:color="auto"/>
                        <w:right w:val="none" w:sz="0" w:space="0" w:color="auto"/>
                      </w:divBdr>
                      <w:divsChild>
                        <w:div w:id="1819299207">
                          <w:marLeft w:val="0"/>
                          <w:marRight w:val="0"/>
                          <w:marTop w:val="0"/>
                          <w:marBottom w:val="0"/>
                          <w:divBdr>
                            <w:top w:val="none" w:sz="0" w:space="0" w:color="auto"/>
                            <w:left w:val="none" w:sz="0" w:space="0" w:color="auto"/>
                            <w:bottom w:val="none" w:sz="0" w:space="0" w:color="auto"/>
                            <w:right w:val="none" w:sz="0" w:space="0" w:color="auto"/>
                          </w:divBdr>
                          <w:divsChild>
                            <w:div w:id="105463912">
                              <w:marLeft w:val="0"/>
                              <w:marRight w:val="0"/>
                              <w:marTop w:val="0"/>
                              <w:marBottom w:val="0"/>
                              <w:divBdr>
                                <w:top w:val="none" w:sz="0" w:space="0" w:color="auto"/>
                                <w:left w:val="none" w:sz="0" w:space="0" w:color="auto"/>
                                <w:bottom w:val="none" w:sz="0" w:space="0" w:color="auto"/>
                                <w:right w:val="none" w:sz="0" w:space="0" w:color="auto"/>
                              </w:divBdr>
                              <w:divsChild>
                                <w:div w:id="1505123641">
                                  <w:marLeft w:val="0"/>
                                  <w:marRight w:val="0"/>
                                  <w:marTop w:val="0"/>
                                  <w:marBottom w:val="0"/>
                                  <w:divBdr>
                                    <w:top w:val="none" w:sz="0" w:space="0" w:color="auto"/>
                                    <w:left w:val="none" w:sz="0" w:space="0" w:color="auto"/>
                                    <w:bottom w:val="none" w:sz="0" w:space="0" w:color="auto"/>
                                    <w:right w:val="none" w:sz="0" w:space="0" w:color="auto"/>
                                  </w:divBdr>
                                  <w:divsChild>
                                    <w:div w:id="180492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gsoule@yocinc.org"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gsoule@yocinc.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lyn.sprague\Desktop\Lunch%20and%20Learn%20Flyer02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0E0F8-8F19-443C-907B-779D2BBA2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Lunch and Learn Flyer022014</Template>
  <TotalTime>0</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kalyn.sprague</dc:creator>
  <cp:lastModifiedBy>Genet Soule</cp:lastModifiedBy>
  <cp:revision>2</cp:revision>
  <cp:lastPrinted>2014-08-21T20:35:00Z</cp:lastPrinted>
  <dcterms:created xsi:type="dcterms:W3CDTF">2015-11-03T20:35:00Z</dcterms:created>
  <dcterms:modified xsi:type="dcterms:W3CDTF">2015-11-03T20:35:00Z</dcterms:modified>
</cp:coreProperties>
</file>